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1985415B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0267E3">
              <w:rPr>
                <w:sz w:val="64"/>
                <w:szCs w:val="64"/>
              </w:rPr>
              <w:t xml:space="preserve"> IV</w:t>
            </w:r>
            <w:r>
              <w:rPr>
                <w:sz w:val="64"/>
                <w:szCs w:val="64"/>
              </w:rPr>
              <w:t xml:space="preserve"> 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2731197" w14:textId="77777777" w:rsidR="00C536EE" w:rsidRPr="00C536EE" w:rsidRDefault="00C536EE" w:rsidP="00C536EE">
            <w:pPr>
              <w:jc w:val="center"/>
              <w:rPr>
                <w:b/>
                <w:sz w:val="22"/>
                <w:szCs w:val="22"/>
              </w:rPr>
            </w:pPr>
            <w:r w:rsidRPr="00C536EE">
              <w:rPr>
                <w:b/>
                <w:sz w:val="22"/>
                <w:szCs w:val="22"/>
              </w:rPr>
              <w:t>Bebé Triste Bebé Contento</w:t>
            </w:r>
          </w:p>
          <w:p w14:paraId="0EE5653C" w14:textId="505F036E" w:rsidR="00357DF2" w:rsidRPr="003A0F77" w:rsidRDefault="00C536EE" w:rsidP="009C4740">
            <w:pPr>
              <w:pStyle w:val="Prrafodelista"/>
              <w:ind w:left="0"/>
              <w:jc w:val="center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 w:rsidRPr="00C536EE">
              <w:rPr>
                <w:rFonts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48ACE1EA" wp14:editId="436FEAEA">
                  <wp:extent cx="1171575" cy="1171575"/>
                  <wp:effectExtent l="0" t="0" r="9525" b="9525"/>
                  <wp:docPr id="12" name="Imagen 12" descr="C:\Users\Marina\Desktop\fgd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fg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169613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460ECD12" w:rsidR="004235D0" w:rsidRDefault="00C536EE" w:rsidP="00161E1E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3A0F77">
              <w:rPr>
                <w:b/>
                <w:sz w:val="22"/>
                <w:szCs w:val="22"/>
              </w:rPr>
              <w:t>G</w:t>
            </w:r>
            <w:r w:rsidR="00161E1E">
              <w:rPr>
                <w:b/>
                <w:sz w:val="22"/>
                <w:szCs w:val="22"/>
              </w:rPr>
              <w:t>ratis</w:t>
            </w:r>
          </w:p>
        </w:tc>
        <w:tc>
          <w:tcPr>
            <w:tcW w:w="2033" w:type="dxa"/>
          </w:tcPr>
          <w:p w14:paraId="1EC52E0B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842AD3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172A10D" w14:textId="77777777" w:rsidR="00161E1E" w:rsidRDefault="00161E1E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59921DA" w14:textId="77777777" w:rsidR="00161E1E" w:rsidRDefault="00161E1E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6B976D" w14:textId="3E4EC04A" w:rsidR="00357DF2" w:rsidRDefault="00957CD4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40DE0BAC" w14:textId="77777777" w:rsidR="00161E1E" w:rsidRDefault="00161E1E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D7F81C6" w14:textId="6EF03316" w:rsidR="00357DF2" w:rsidRPr="00D3554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4776873" w14:textId="77777777" w:rsidR="004235D0" w:rsidRPr="00161E1E" w:rsidRDefault="004235D0" w:rsidP="00161E1E">
            <w:pPr>
              <w:rPr>
                <w:b/>
                <w:sz w:val="22"/>
                <w:szCs w:val="22"/>
              </w:rPr>
            </w:pPr>
          </w:p>
          <w:p w14:paraId="4F7D699F" w14:textId="4D5D1F48" w:rsidR="004235D0" w:rsidRPr="00161E1E" w:rsidRDefault="00C536EE" w:rsidP="00161E1E">
            <w:pPr>
              <w:rPr>
                <w:b/>
                <w:sz w:val="22"/>
                <w:szCs w:val="22"/>
              </w:rPr>
            </w:pPr>
            <w:r w:rsidRPr="00161E1E">
              <w:rPr>
                <w:b/>
                <w:sz w:val="22"/>
                <w:szCs w:val="22"/>
              </w:rPr>
              <w:t xml:space="preserve">Hay muchas cosas que ponen triste a </w:t>
            </w:r>
            <w:r w:rsidR="007B510D">
              <w:rPr>
                <w:b/>
                <w:sz w:val="22"/>
                <w:szCs w:val="22"/>
              </w:rPr>
              <w:t>las/</w:t>
            </w:r>
            <w:r w:rsidRPr="00161E1E">
              <w:rPr>
                <w:b/>
                <w:sz w:val="22"/>
                <w:szCs w:val="22"/>
              </w:rPr>
              <w:t xml:space="preserve">los más </w:t>
            </w:r>
            <w:r w:rsidR="007B510D">
              <w:rPr>
                <w:b/>
                <w:sz w:val="22"/>
                <w:szCs w:val="22"/>
              </w:rPr>
              <w:t>pequeñas/</w:t>
            </w:r>
            <w:r w:rsidRPr="00161E1E">
              <w:rPr>
                <w:b/>
                <w:sz w:val="22"/>
                <w:szCs w:val="22"/>
              </w:rPr>
              <w:t>pequeños, y con este divertido juego educativo queremos hacer que comprendan esas emociones.</w:t>
            </w:r>
          </w:p>
        </w:tc>
      </w:tr>
      <w:tr w:rsidR="004235D0" w14:paraId="7F5FD050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83"/>
          <w:jc w:val="center"/>
        </w:trPr>
        <w:tc>
          <w:tcPr>
            <w:tcW w:w="2741" w:type="dxa"/>
          </w:tcPr>
          <w:p w14:paraId="40CAC7FD" w14:textId="0B2764E3" w:rsidR="0057766D" w:rsidRPr="00915C37" w:rsidRDefault="00C536EE" w:rsidP="00915C37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C536EE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FFA8BFC" wp14:editId="3793DBC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292735</wp:posOffset>
                  </wp:positionV>
                  <wp:extent cx="1277620" cy="1219075"/>
                  <wp:effectExtent l="0" t="0" r="0" b="635"/>
                  <wp:wrapSquare wrapText="bothSides"/>
                  <wp:docPr id="11" name="Imagen 11" descr="C:\Users\Marina\Desktop\qrqr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qr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E1E">
              <w:rPr>
                <w:b/>
                <w:sz w:val="22"/>
                <w:szCs w:val="22"/>
              </w:rPr>
              <w:t>Adiós</w:t>
            </w:r>
            <w:r w:rsidR="00957CD4">
              <w:rPr>
                <w:b/>
                <w:sz w:val="22"/>
                <w:szCs w:val="22"/>
              </w:rPr>
              <w:t xml:space="preserve"> enfados</w:t>
            </w:r>
          </w:p>
        </w:tc>
        <w:tc>
          <w:tcPr>
            <w:tcW w:w="2410" w:type="dxa"/>
          </w:tcPr>
          <w:p w14:paraId="3E67015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0A6D733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B899DF" w14:textId="77777777" w:rsidR="004235D0" w:rsidRDefault="004235D0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DF3DD3A" w14:textId="77777777" w:rsid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7898D480" w14:textId="35F46618" w:rsidR="00915C37" w:rsidRPr="00915C37" w:rsidRDefault="00161E1E" w:rsidP="00161E1E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A1D1D5A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517A1314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28CCD47" w14:textId="17356A1C" w:rsidR="00915C37" w:rsidRDefault="00915C3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6799FBF7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DEA2DAC" w14:textId="77777777" w:rsidR="00957CD4" w:rsidRPr="00161E1E" w:rsidRDefault="00957CD4" w:rsidP="00161E1E">
            <w:pPr>
              <w:rPr>
                <w:b/>
                <w:sz w:val="22"/>
                <w:szCs w:val="22"/>
              </w:rPr>
            </w:pPr>
          </w:p>
          <w:p w14:paraId="17FD2F9A" w14:textId="0885DED5" w:rsidR="004235D0" w:rsidRPr="00161E1E" w:rsidRDefault="00957CD4" w:rsidP="00161E1E">
            <w:pPr>
              <w:rPr>
                <w:b/>
                <w:sz w:val="22"/>
                <w:szCs w:val="22"/>
              </w:rPr>
            </w:pPr>
            <w:r w:rsidRPr="00161E1E">
              <w:rPr>
                <w:b/>
                <w:sz w:val="22"/>
                <w:szCs w:val="22"/>
              </w:rPr>
              <w:t xml:space="preserve">Colección de cuentos, que están concebidos como instrumentos para ayudar a </w:t>
            </w:r>
            <w:r w:rsidR="007B510D">
              <w:rPr>
                <w:b/>
                <w:sz w:val="22"/>
                <w:szCs w:val="22"/>
              </w:rPr>
              <w:t xml:space="preserve">las niñas y </w:t>
            </w:r>
            <w:r w:rsidRPr="00161E1E">
              <w:rPr>
                <w:b/>
                <w:sz w:val="22"/>
                <w:szCs w:val="22"/>
              </w:rPr>
              <w:t>los niños pequeños a controlar sus rabietas.</w:t>
            </w:r>
          </w:p>
          <w:p w14:paraId="1AA46194" w14:textId="77777777" w:rsidR="004235D0" w:rsidRPr="00161E1E" w:rsidRDefault="004235D0" w:rsidP="00161E1E">
            <w:pPr>
              <w:rPr>
                <w:b/>
                <w:sz w:val="22"/>
                <w:szCs w:val="22"/>
              </w:rPr>
            </w:pPr>
          </w:p>
          <w:p w14:paraId="4D3EDAE1" w14:textId="77777777" w:rsidR="004235D0" w:rsidRPr="00161E1E" w:rsidRDefault="004235D0" w:rsidP="00161E1E">
            <w:pPr>
              <w:rPr>
                <w:b/>
                <w:sz w:val="22"/>
                <w:szCs w:val="22"/>
              </w:rPr>
            </w:pP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52E58631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0FCD980" w14:textId="77777777" w:rsidR="00C536EE" w:rsidRPr="00965722" w:rsidRDefault="00C536EE" w:rsidP="00965722">
            <w:pPr>
              <w:jc w:val="center"/>
              <w:rPr>
                <w:b/>
                <w:sz w:val="22"/>
                <w:szCs w:val="22"/>
              </w:rPr>
            </w:pPr>
            <w:r w:rsidRPr="00965722">
              <w:rPr>
                <w:b/>
                <w:sz w:val="22"/>
                <w:szCs w:val="22"/>
              </w:rPr>
              <w:t>Juegos de bebes</w:t>
            </w:r>
          </w:p>
          <w:p w14:paraId="216BF6C5" w14:textId="6680DBFE" w:rsidR="0057766D" w:rsidRPr="00965722" w:rsidRDefault="00C536EE" w:rsidP="009C4740">
            <w:pPr>
              <w:pStyle w:val="Prrafodelista"/>
              <w:ind w:left="0"/>
              <w:jc w:val="center"/>
              <w:rPr>
                <w:b/>
                <w:sz w:val="22"/>
                <w:szCs w:val="22"/>
              </w:rPr>
            </w:pPr>
            <w:r w:rsidRPr="00965722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7453FB7" wp14:editId="53A3053A">
                  <wp:extent cx="1238250" cy="1270836"/>
                  <wp:effectExtent l="0" t="0" r="0" b="5715"/>
                  <wp:docPr id="13" name="Imagen 13" descr="C:\Users\Marina\Desktop\sdads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sda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23" cy="127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B92C65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58960B3" w14:textId="77777777" w:rsidR="00915C37" w:rsidRPr="00965722" w:rsidRDefault="00915C37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4C2B0F8" w14:textId="13264930" w:rsidR="00674197" w:rsidRPr="00965722" w:rsidRDefault="00161E1E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Gratis </w:t>
            </w:r>
          </w:p>
          <w:p w14:paraId="54890450" w14:textId="77777777" w:rsidR="00C76DCA" w:rsidRPr="00965722" w:rsidRDefault="00C76DCA" w:rsidP="00674197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0ED52A0" w14:textId="55209DCE" w:rsidR="00674197" w:rsidRPr="00965722" w:rsidRDefault="00965722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3BE88B11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6D11D00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F525C52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DA69001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965722">
              <w:rPr>
                <w:rFonts w:cs="Arial"/>
                <w:b/>
                <w:color w:val="000000"/>
                <w:sz w:val="22"/>
                <w:szCs w:val="22"/>
              </w:rPr>
              <w:t xml:space="preserve">iOS </w:t>
            </w:r>
          </w:p>
          <w:p w14:paraId="2A3BBA57" w14:textId="77777777" w:rsidR="00517A93" w:rsidRPr="00965722" w:rsidRDefault="00517A93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9EF3289" w14:textId="77777777" w:rsidR="00674197" w:rsidRPr="00965722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965722">
              <w:rPr>
                <w:rFonts w:cs="Arial"/>
                <w:b/>
                <w:color w:val="000000"/>
                <w:sz w:val="22"/>
                <w:szCs w:val="22"/>
              </w:rPr>
              <w:t>Android</w:t>
            </w:r>
          </w:p>
          <w:p w14:paraId="3B35E9D2" w14:textId="77777777" w:rsidR="00674197" w:rsidRPr="00965722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F282F3D" w14:textId="77777777" w:rsidR="0057766D" w:rsidRDefault="0057766D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F52BCCE" w14:textId="77777777" w:rsidR="00965722" w:rsidRPr="00965722" w:rsidRDefault="00965722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DA386C" w14:textId="78061A70" w:rsidR="00674197" w:rsidRPr="00965722" w:rsidRDefault="00674197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B3778D" w14:textId="41C71802" w:rsidR="00674197" w:rsidRPr="00965722" w:rsidRDefault="007B510D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App para bebés, niñas y</w:t>
            </w:r>
            <w:r w:rsidR="00965722">
              <w:rPr>
                <w:rFonts w:asciiTheme="minorHAnsi" w:hAnsiTheme="minorHAnsi"/>
                <w:b/>
                <w:sz w:val="22"/>
                <w:szCs w:val="22"/>
              </w:rPr>
              <w:t xml:space="preserve"> niños.</w:t>
            </w:r>
            <w:r w:rsidR="00965722" w:rsidRPr="00965722">
              <w:rPr>
                <w:rFonts w:asciiTheme="minorHAnsi" w:hAnsiTheme="minorHAnsi"/>
                <w:b/>
                <w:sz w:val="22"/>
                <w:szCs w:val="22"/>
              </w:rPr>
              <w:t xml:space="preserve"> El juego consiste en tocar huevos de Pascua para liberar monstruos y jugar con ellos.</w:t>
            </w:r>
          </w:p>
        </w:tc>
      </w:tr>
      <w:tr w:rsidR="00674197" w14:paraId="58304FAE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00"/>
          <w:jc w:val="center"/>
        </w:trPr>
        <w:tc>
          <w:tcPr>
            <w:tcW w:w="2741" w:type="dxa"/>
          </w:tcPr>
          <w:p w14:paraId="126272A0" w14:textId="1792EADE" w:rsidR="0057766D" w:rsidRPr="00D528B3" w:rsidRDefault="00D528B3" w:rsidP="00D528B3">
            <w:pPr>
              <w:jc w:val="center"/>
              <w:rPr>
                <w:b/>
                <w:sz w:val="22"/>
                <w:szCs w:val="22"/>
              </w:rPr>
            </w:pPr>
            <w:r w:rsidRPr="00965722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D47493D" wp14:editId="23EAFAF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338455</wp:posOffset>
                  </wp:positionV>
                  <wp:extent cx="1190625" cy="1190625"/>
                  <wp:effectExtent l="0" t="0" r="9525" b="9525"/>
                  <wp:wrapSquare wrapText="bothSides"/>
                  <wp:docPr id="14" name="Imagen 14" descr="C:\Users\Marina\Desktop\f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Talking Garfield</w:t>
            </w:r>
          </w:p>
        </w:tc>
        <w:tc>
          <w:tcPr>
            <w:tcW w:w="2410" w:type="dxa"/>
          </w:tcPr>
          <w:p w14:paraId="1037222D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3712262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640DC79" w14:textId="3364D694" w:rsidR="00674197" w:rsidRDefault="00161E1E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Gratis </w:t>
            </w:r>
          </w:p>
          <w:p w14:paraId="4156E3C0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646A7E24" w:rsidR="00674197" w:rsidRPr="00D62463" w:rsidRDefault="00674197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68BD1F2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520D7C3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2C82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A68A97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29FE6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Andrioid</w:t>
            </w:r>
          </w:p>
          <w:p w14:paraId="1C19F0E8" w14:textId="77777777" w:rsidR="00517A93" w:rsidRPr="00AE6B68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112ADA" w14:textId="77777777" w:rsidR="00674197" w:rsidRPr="00AE6B68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AE6B6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A9A9431" w14:textId="01A5D5F3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07ACAF3" w14:textId="77777777" w:rsidR="00915C37" w:rsidRDefault="00915C37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67F50A" w14:textId="2ADA664A" w:rsidR="009C4740" w:rsidRPr="00D528B3" w:rsidRDefault="00D528B3" w:rsidP="00915C37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D528B3">
              <w:rPr>
                <w:rFonts w:asciiTheme="majorHAnsi" w:hAnsiTheme="majorHAnsi"/>
                <w:b/>
                <w:sz w:val="22"/>
                <w:szCs w:val="22"/>
              </w:rPr>
              <w:t>Garfield repite lo que decimos, reacciona al tocarle, toca el piano y tiene un mini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D528B3">
              <w:rPr>
                <w:rFonts w:asciiTheme="majorHAnsi" w:hAnsiTheme="majorHAnsi"/>
                <w:b/>
                <w:sz w:val="22"/>
                <w:szCs w:val="22"/>
              </w:rPr>
              <w:t>juego de comer lasaña. Podemos trabajar la relación causa-efecto, atención, discriminación auditiva y vocabulario.</w:t>
            </w:r>
          </w:p>
        </w:tc>
      </w:tr>
    </w:tbl>
    <w:p w14:paraId="776FDE9A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C951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8"/>
          <w:jc w:val="center"/>
        </w:trPr>
        <w:tc>
          <w:tcPr>
            <w:tcW w:w="2741" w:type="dxa"/>
          </w:tcPr>
          <w:p w14:paraId="37B9DF27" w14:textId="77777777" w:rsidR="00C67A9F" w:rsidRPr="00C67A9F" w:rsidRDefault="00C67A9F" w:rsidP="00C67A9F">
            <w:pPr>
              <w:jc w:val="center"/>
              <w:rPr>
                <w:b/>
                <w:sz w:val="22"/>
                <w:szCs w:val="22"/>
              </w:rPr>
            </w:pPr>
            <w:r w:rsidRPr="00C67A9F">
              <w:rPr>
                <w:b/>
                <w:sz w:val="22"/>
                <w:szCs w:val="22"/>
              </w:rPr>
              <w:t>Reconoce y adivina los sonidos</w:t>
            </w:r>
          </w:p>
          <w:p w14:paraId="1E38A62C" w14:textId="7F682CD8" w:rsidR="008D330C" w:rsidRPr="00C951B3" w:rsidRDefault="00C67A9F" w:rsidP="00C951B3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67A9F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1646402" wp14:editId="381580E1">
                  <wp:extent cx="1314450" cy="1314450"/>
                  <wp:effectExtent l="0" t="0" r="0" b="0"/>
                  <wp:docPr id="56" name="Imagen 56" descr="C:\Users\Marina\Desktop\dasddasdasda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dasddasdas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96FFCE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E04007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C7B4D54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524DA2" w14:textId="77777777" w:rsidR="00C67A9F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39024C" w14:textId="16F6FADA" w:rsidR="00674197" w:rsidRPr="00DC3D88" w:rsidRDefault="00C67A9F" w:rsidP="00DC3D8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AB52C6" w14:textId="77777777" w:rsidR="00674197" w:rsidRPr="00DC3D88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  <w:p w14:paraId="6CB1571E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A681886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81CBFC" w14:textId="77777777" w:rsidR="00C67A9F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936FB1" w14:textId="33BF58F4" w:rsidR="00674197" w:rsidRPr="00DC3D88" w:rsidRDefault="00C67A9F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14D5AF29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Pr="00DC3D88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05B46894" w14:textId="77777777" w:rsidR="00674197" w:rsidRPr="00DC3D88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93FF825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394C3BC" w14:textId="77777777" w:rsid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D25C6BB" w14:textId="77777777" w:rsid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45E00E" w14:textId="77777777" w:rsid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4E83C90F" w:rsidR="00674197" w:rsidRPr="00C67A9F" w:rsidRDefault="00C67A9F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C67A9F">
              <w:rPr>
                <w:rFonts w:asciiTheme="minorHAnsi" w:hAnsiTheme="minorHAnsi"/>
                <w:b/>
                <w:sz w:val="22"/>
                <w:szCs w:val="22"/>
              </w:rPr>
              <w:t xml:space="preserve">Juega a adivinar los distintos sonidos. </w:t>
            </w: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0A6E0246" w14:textId="77777777" w:rsidR="00DC3D88" w:rsidRDefault="00161E1E" w:rsidP="006741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Monstruos: Busca y encuentra</w:t>
            </w:r>
          </w:p>
          <w:p w14:paraId="4D03EE38" w14:textId="0E257F2F" w:rsidR="00161E1E" w:rsidRPr="00DC54FC" w:rsidRDefault="00161E1E" w:rsidP="00674197">
            <w:pPr>
              <w:jc w:val="center"/>
              <w:rPr>
                <w:b/>
                <w:sz w:val="22"/>
                <w:szCs w:val="22"/>
              </w:rPr>
            </w:pPr>
            <w:r w:rsidRPr="00161E1E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CB75D6E" wp14:editId="03D331F8">
                  <wp:extent cx="1384005" cy="1257300"/>
                  <wp:effectExtent l="0" t="0" r="6985" b="0"/>
                  <wp:docPr id="65" name="Imagen 65" descr="C:\Users\Marina\Desktop\zzz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z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60" cy="12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AE618BC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4FB79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4401A4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F15613" w14:textId="5C51C8A0" w:rsidR="00674197" w:rsidRDefault="00161E1E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6CDC6B7" w14:textId="5AB3DECB" w:rsidR="008D330C" w:rsidRPr="00674197" w:rsidRDefault="008D330C" w:rsidP="00161E1E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57299EF8" w14:textId="77777777" w:rsidR="00674197" w:rsidRPr="004A40C7" w:rsidRDefault="00674197" w:rsidP="00674197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4459CA0E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529F697" w14:textId="27455774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CFCDF93" w14:textId="77777777" w:rsidR="00517A93" w:rsidRPr="00190E12" w:rsidRDefault="00517A93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E604FA" w14:textId="373D7B85" w:rsidR="00674197" w:rsidRPr="00190E12" w:rsidRDefault="00161E1E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37499B3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4F32B35D" w14:textId="77777777" w:rsidR="00674197" w:rsidRPr="00DC3D88" w:rsidRDefault="00674197" w:rsidP="00C951B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717CBAD" w14:textId="2C4E35D9" w:rsidR="00674197" w:rsidRPr="00161E1E" w:rsidRDefault="00161E1E" w:rsidP="00161E1E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61E1E">
              <w:rPr>
                <w:rFonts w:asciiTheme="minorHAnsi" w:hAnsiTheme="minorHAnsi"/>
                <w:b/>
                <w:sz w:val="22"/>
                <w:szCs w:val="22"/>
              </w:rPr>
              <w:t>Encuentra los  personajes escondidos en el menor tiempo posible.</w:t>
            </w:r>
          </w:p>
        </w:tc>
      </w:tr>
    </w:tbl>
    <w:p w14:paraId="50DB813F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653336DA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5E7E383" w14:textId="7896207B" w:rsidR="00C951B3" w:rsidRPr="008D330C" w:rsidRDefault="00CA528E" w:rsidP="00CA528E">
            <w:pPr>
              <w:jc w:val="center"/>
              <w:rPr>
                <w:b/>
                <w:sz w:val="22"/>
                <w:szCs w:val="22"/>
              </w:rPr>
            </w:pPr>
            <w:r w:rsidRPr="00CA528E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716D8414" wp14:editId="6867E95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317500</wp:posOffset>
                  </wp:positionV>
                  <wp:extent cx="1304925" cy="1085850"/>
                  <wp:effectExtent l="0" t="0" r="9525" b="0"/>
                  <wp:wrapSquare wrapText="bothSides"/>
                  <wp:docPr id="53" name="Imagen 53" descr="C:\Users\Marina\Desktop\bxbb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na\Desktop\bx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28E">
              <w:rPr>
                <w:b/>
                <w:sz w:val="22"/>
                <w:szCs w:val="22"/>
              </w:rPr>
              <w:t>Pocoyó Música Clásica</w:t>
            </w:r>
          </w:p>
        </w:tc>
        <w:tc>
          <w:tcPr>
            <w:tcW w:w="2410" w:type="dxa"/>
          </w:tcPr>
          <w:p w14:paraId="444E87E1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7674D55" w14:textId="77777777" w:rsidR="00674197" w:rsidRDefault="00674197" w:rsidP="0067419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7ED93A" w14:textId="40ED09C3" w:rsidR="00674197" w:rsidRDefault="00F65350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2B02ACC7" w14:textId="2F38AAC0" w:rsidR="00C951B3" w:rsidRDefault="00C951B3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52EC42B6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2D5267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631AEAC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516C24F5" w14:textId="24C53693" w:rsidR="00674197" w:rsidRPr="00D35542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</w:tc>
        <w:tc>
          <w:tcPr>
            <w:tcW w:w="3093" w:type="dxa"/>
          </w:tcPr>
          <w:p w14:paraId="3CD2AB23" w14:textId="77777777" w:rsidR="00674197" w:rsidRPr="004A40C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7790A6EA" w14:textId="77777777" w:rsidR="00C951B3" w:rsidRDefault="00C951B3" w:rsidP="00674197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8CEA0C1" w14:textId="0DF0D07C" w:rsidR="00AC77E7" w:rsidRDefault="00CA528E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CA528E">
              <w:rPr>
                <w:rFonts w:asciiTheme="minorHAnsi" w:hAnsiTheme="minorHAnsi"/>
                <w:b/>
                <w:sz w:val="22"/>
                <w:szCs w:val="22"/>
              </w:rPr>
              <w:t>La aplicación ideal para que niños</w:t>
            </w:r>
            <w:r w:rsidR="007B510D">
              <w:rPr>
                <w:rFonts w:asciiTheme="minorHAnsi" w:hAnsiTheme="minorHAnsi"/>
                <w:b/>
                <w:sz w:val="22"/>
                <w:szCs w:val="22"/>
              </w:rPr>
              <w:t>, niñas</w:t>
            </w:r>
            <w:r w:rsidRPr="00CA528E">
              <w:rPr>
                <w:rFonts w:asciiTheme="minorHAnsi" w:hAnsiTheme="minorHAnsi"/>
                <w:b/>
                <w:sz w:val="22"/>
                <w:szCs w:val="22"/>
              </w:rPr>
              <w:t xml:space="preserve"> y bebés se inicien en la música clásica al mismo tiempo que juegan y se divierten con Pocoyo y sus amigos</w:t>
            </w:r>
            <w:r>
              <w:t>.</w:t>
            </w:r>
          </w:p>
          <w:p w14:paraId="2A2584EE" w14:textId="690CC2CF" w:rsidR="00674197" w:rsidRPr="00AC77E7" w:rsidRDefault="00674197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74197" w14:paraId="1851C33E" w14:textId="77777777" w:rsidTr="00C67A9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08"/>
          <w:jc w:val="center"/>
        </w:trPr>
        <w:tc>
          <w:tcPr>
            <w:tcW w:w="2741" w:type="dxa"/>
          </w:tcPr>
          <w:p w14:paraId="3D3D07A0" w14:textId="77777777" w:rsidR="00CA528E" w:rsidRDefault="00CA528E" w:rsidP="009C474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Toca band</w:t>
            </w:r>
          </w:p>
          <w:p w14:paraId="70146EE0" w14:textId="5CACEC1E" w:rsidR="000267E3" w:rsidRPr="00784CFE" w:rsidRDefault="000267E3" w:rsidP="009C4740">
            <w:pPr>
              <w:jc w:val="center"/>
              <w:rPr>
                <w:b/>
                <w:sz w:val="22"/>
                <w:szCs w:val="22"/>
              </w:rPr>
            </w:pPr>
            <w:r w:rsidRPr="000267E3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1C383E6" wp14:editId="65A7B53C">
                  <wp:extent cx="1323614" cy="1095375"/>
                  <wp:effectExtent l="0" t="0" r="0" b="0"/>
                  <wp:docPr id="57" name="Imagen 57" descr="C:\Users\Marina\Desktop\gsgs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gsgs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90" cy="11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AEE6868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ABDEE14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36359E5" w14:textId="77777777" w:rsidR="007158DB" w:rsidRDefault="007158DB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E38116F" w14:textId="70FC5084" w:rsidR="00674197" w:rsidRPr="00D62463" w:rsidRDefault="00CA528E" w:rsidP="0067419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4,49€ desde la última revisión.</w:t>
            </w:r>
          </w:p>
        </w:tc>
        <w:tc>
          <w:tcPr>
            <w:tcW w:w="2033" w:type="dxa"/>
          </w:tcPr>
          <w:p w14:paraId="38019708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300BE13A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C1D2D7" w14:textId="77777777" w:rsidR="00C951B3" w:rsidRDefault="00C951B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D706C70" w14:textId="77777777" w:rsidR="00517A93" w:rsidRDefault="00517A93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152BDB" w14:textId="0E532546" w:rsidR="007158DB" w:rsidRPr="004A40C7" w:rsidRDefault="00CA528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6AF3B8B0" w14:textId="77777777" w:rsidR="00674197" w:rsidRPr="00D62463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F791AAD" w14:textId="77777777" w:rsidR="007158DB" w:rsidRPr="004A40C7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BD58F2" w14:textId="77777777" w:rsidR="00674197" w:rsidRDefault="00674197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909EBDD" w14:textId="77777777" w:rsidR="00357DF2" w:rsidRDefault="00357DF2" w:rsidP="007158D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7331" w14:textId="2BF878F1" w:rsidR="00357DF2" w:rsidRDefault="00CA528E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Crea y combina tu propia banda de música. </w:t>
            </w:r>
          </w:p>
          <w:p w14:paraId="29B9D021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13E3A2A" w14:textId="77777777" w:rsidR="000267E3" w:rsidRDefault="000267E3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8724F8A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623AE6" w14:textId="77777777" w:rsidR="009C4740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EAE4A1" w14:textId="65A56FC2" w:rsidR="009C4740" w:rsidRPr="00784CFE" w:rsidRDefault="009C4740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13BBD155" w14:textId="25D22E8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03164E7" w14:textId="4F47CD37" w:rsidR="00127424" w:rsidRPr="00566BD8" w:rsidRDefault="00566BD8" w:rsidP="004B0F10">
            <w:pPr>
              <w:jc w:val="center"/>
              <w:rPr>
                <w:b/>
                <w:sz w:val="22"/>
                <w:szCs w:val="22"/>
              </w:rPr>
            </w:pPr>
            <w:r w:rsidRPr="004B0F10">
              <w:rPr>
                <w:rFonts w:asciiTheme="majorHAnsi" w:hAnsiTheme="majorHAnsi" w:cs="Arial"/>
                <w:b/>
                <w:bCs/>
                <w:noProof/>
                <w:color w:val="000000"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73CD96C1" wp14:editId="0B0EBBD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304165</wp:posOffset>
                  </wp:positionV>
                  <wp:extent cx="1447800" cy="1447800"/>
                  <wp:effectExtent l="0" t="0" r="0" b="0"/>
                  <wp:wrapSquare wrapText="bothSides"/>
                  <wp:docPr id="16" name="Imagen 16" descr="C:\Users\Marina\Desktop\gsg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28B3" w:rsidRPr="004B0F10">
              <w:rPr>
                <w:b/>
                <w:sz w:val="22"/>
                <w:szCs w:val="22"/>
              </w:rPr>
              <w:t>Opuestolandia</w:t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0791345" w14:textId="6B7550F8" w:rsidR="00784CFE" w:rsidRDefault="00784CFE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D3CD3A" w14:textId="77777777" w:rsidR="004B0F10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F74EC63" w14:textId="77777777" w:rsidR="004B0F10" w:rsidRPr="009044B3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465D48" w14:textId="650BC647" w:rsidR="000A38D8" w:rsidRPr="009044B3" w:rsidRDefault="004B0F10" w:rsidP="000A38D8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3ACD161" w14:textId="02D4338C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3E1F4E65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03F1A7B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0C245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472D75B3" w:rsidR="007158DB" w:rsidRPr="009044B3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74DB0C26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9044B3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5C911F2" w14:textId="77777777" w:rsidR="007158DB" w:rsidRPr="004B0F10" w:rsidRDefault="007158DB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36148C2" w14:textId="77777777" w:rsidR="00127424" w:rsidRPr="004B0F10" w:rsidRDefault="00127424" w:rsidP="0012742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1B3AF651" w:rsidR="007158DB" w:rsidRPr="004B0F10" w:rsidRDefault="004B0F10" w:rsidP="007B510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B0F10">
              <w:rPr>
                <w:rFonts w:asciiTheme="minorHAnsi" w:hAnsiTheme="minorHAnsi"/>
                <w:b/>
                <w:sz w:val="22"/>
                <w:szCs w:val="22"/>
              </w:rPr>
              <w:t xml:space="preserve">Opuestolandia es una aplicación que estimula el área cognitiva de </w:t>
            </w:r>
            <w:r w:rsidR="007B510D">
              <w:rPr>
                <w:rFonts w:asciiTheme="minorHAnsi" w:hAnsiTheme="minorHAnsi"/>
                <w:b/>
                <w:sz w:val="22"/>
                <w:szCs w:val="22"/>
              </w:rPr>
              <w:t xml:space="preserve">las niñas y </w:t>
            </w:r>
            <w:r w:rsidRPr="004B0F10">
              <w:rPr>
                <w:rFonts w:asciiTheme="minorHAnsi" w:hAnsiTheme="minorHAnsi"/>
                <w:b/>
                <w:sz w:val="22"/>
                <w:szCs w:val="22"/>
              </w:rPr>
              <w:t xml:space="preserve">los niños. Permite el reconocimiento de conceptos como alto, bajo, grande, </w:t>
            </w:r>
            <w:r w:rsidR="007B510D">
              <w:rPr>
                <w:rFonts w:asciiTheme="minorHAnsi" w:hAnsiTheme="minorHAnsi"/>
                <w:b/>
                <w:sz w:val="22"/>
                <w:szCs w:val="22"/>
              </w:rPr>
              <w:t>pequeño</w:t>
            </w:r>
            <w:r w:rsidRPr="004B0F10">
              <w:rPr>
                <w:rFonts w:asciiTheme="minorHAnsi" w:hAnsiTheme="minorHAnsi"/>
                <w:b/>
                <w:sz w:val="22"/>
                <w:szCs w:val="22"/>
              </w:rPr>
              <w:t>, muchos, pocos, pesado, liviano.</w:t>
            </w:r>
          </w:p>
        </w:tc>
      </w:tr>
      <w:tr w:rsidR="007158DB" w14:paraId="3B4C88DE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2B9A7FEA" w14:textId="48C6CA36" w:rsidR="007158DB" w:rsidRPr="004B0F10" w:rsidRDefault="00566BD8" w:rsidP="004B0F10">
            <w:pPr>
              <w:jc w:val="center"/>
              <w:rPr>
                <w:b/>
                <w:sz w:val="22"/>
                <w:szCs w:val="22"/>
              </w:rPr>
            </w:pPr>
            <w:r w:rsidRPr="004B0F10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60505420" wp14:editId="0E756595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288925</wp:posOffset>
                  </wp:positionV>
                  <wp:extent cx="1419225" cy="1419225"/>
                  <wp:effectExtent l="0" t="0" r="9525" b="9525"/>
                  <wp:wrapSquare wrapText="bothSides"/>
                  <wp:docPr id="15" name="Imagen 15" descr="C:\Users\Marina\Desktop\xczc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xc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28B3" w:rsidRPr="004B0F10">
              <w:rPr>
                <w:b/>
                <w:sz w:val="22"/>
                <w:szCs w:val="22"/>
              </w:rPr>
              <w:t>Grupolandia</w:t>
            </w:r>
          </w:p>
        </w:tc>
        <w:tc>
          <w:tcPr>
            <w:tcW w:w="2410" w:type="dxa"/>
          </w:tcPr>
          <w:p w14:paraId="532FCC4E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BDBC5A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0E1E3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486640C0" w:rsidR="009044B3" w:rsidRPr="00127424" w:rsidRDefault="009044B3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E63D573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77AD9607" w:rsidR="007158DB" w:rsidRPr="00127424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46F0A77" w14:textId="77777777" w:rsidR="007158DB" w:rsidRPr="004B0F10" w:rsidRDefault="007158DB" w:rsidP="007158DB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</w:p>
          <w:p w14:paraId="5D97806B" w14:textId="77777777" w:rsidR="009044B3" w:rsidRPr="004B0F10" w:rsidRDefault="009044B3" w:rsidP="007158D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04B1409" w14:textId="77EBE32A" w:rsidR="007158DB" w:rsidRPr="004B0F10" w:rsidRDefault="004B0F10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4B0F10">
              <w:rPr>
                <w:rFonts w:asciiTheme="minorHAnsi" w:hAnsiTheme="minorHAnsi"/>
                <w:b/>
                <w:sz w:val="22"/>
                <w:szCs w:val="22"/>
              </w:rPr>
              <w:t>Grupolandia es una aplicación que estimula y se basa en la clasificación de colecciones de objetos.</w:t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329C8C02" w:rsidR="00674197" w:rsidRDefault="007158DB" w:rsidP="007158DB">
            <w:pPr>
              <w:tabs>
                <w:tab w:val="left" w:pos="4185"/>
                <w:tab w:val="left" w:pos="5660"/>
              </w:tabs>
              <w:jc w:val="center"/>
            </w:pPr>
            <w:r w:rsidRPr="00476B39">
              <w:rPr>
                <w:color w:val="FFFFFF" w:themeColor="background1"/>
                <w:sz w:val="40"/>
                <w:szCs w:val="40"/>
              </w:rPr>
              <w:t>SECUENCIAS</w:t>
            </w:r>
          </w:p>
        </w:tc>
      </w:tr>
    </w:tbl>
    <w:p w14:paraId="022B8033" w14:textId="5744853D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7ED736D9" w14:textId="77777777" w:rsidR="00097B05" w:rsidRPr="00097B05" w:rsidRDefault="00097B05" w:rsidP="00097B05">
            <w:pPr>
              <w:jc w:val="center"/>
              <w:rPr>
                <w:b/>
                <w:sz w:val="22"/>
                <w:szCs w:val="22"/>
              </w:rPr>
            </w:pPr>
            <w:r w:rsidRPr="00097B05">
              <w:rPr>
                <w:b/>
                <w:sz w:val="22"/>
                <w:szCs w:val="22"/>
              </w:rPr>
              <w:t>LudiTab Numeración</w:t>
            </w:r>
          </w:p>
          <w:p w14:paraId="4B510E51" w14:textId="59BBE768" w:rsidR="009044B3" w:rsidRPr="00127424" w:rsidRDefault="00097B05" w:rsidP="00127424">
            <w:pPr>
              <w:jc w:val="center"/>
              <w:rPr>
                <w:b/>
                <w:sz w:val="22"/>
                <w:szCs w:val="22"/>
              </w:rPr>
            </w:pPr>
            <w:r w:rsidRPr="00097B05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1362D61" wp14:editId="7E9F4E27">
                  <wp:extent cx="1219200" cy="1175344"/>
                  <wp:effectExtent l="0" t="0" r="0" b="6350"/>
                  <wp:docPr id="19" name="Imagen 19" descr="C:\Users\Marina\Desktop\sdafsa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na\Desktop\sdaf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11" cy="11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F9F1702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542A2E9" w14:textId="77777777" w:rsidR="00674197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C6796C2" w14:textId="77777777" w:rsidR="00097B05" w:rsidRPr="00BE591F" w:rsidRDefault="00097B0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8680BF6" w14:textId="77777777" w:rsidR="00BE591F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CD3264E" w14:textId="77777777" w:rsidR="00674197" w:rsidRDefault="009F2C58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Gratis </w:t>
            </w:r>
          </w:p>
          <w:p w14:paraId="38708FCC" w14:textId="6F0DB7BE" w:rsidR="009F2C58" w:rsidRPr="00BE591F" w:rsidRDefault="009F2C58" w:rsidP="00097B0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1496611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DD75AB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55F7CC47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A9F9828" w14:textId="38DDB894" w:rsidR="00BE591F" w:rsidRPr="00BE591F" w:rsidRDefault="00097B05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1E64B19D" w14:textId="22015ACC" w:rsidR="00674197" w:rsidRPr="00BE591F" w:rsidRDefault="00BE591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BE591F">
              <w:rPr>
                <w:b/>
                <w:sz w:val="22"/>
                <w:szCs w:val="22"/>
              </w:rPr>
              <w:t>iOS</w:t>
            </w:r>
          </w:p>
          <w:p w14:paraId="17FE84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BE591F" w:rsidRDefault="00674197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6F40CA0A" w14:textId="77777777" w:rsidR="00674197" w:rsidRDefault="00674197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609FC579" w14:textId="77777777" w:rsidR="00097B05" w:rsidRPr="00BE591F" w:rsidRDefault="00097B05" w:rsidP="00CE268D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2393DA7F" w14:textId="77777777" w:rsidR="00674197" w:rsidRDefault="00674197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59A196B" w14:textId="0419D200" w:rsidR="009044B3" w:rsidRPr="00BE591F" w:rsidRDefault="00097B05" w:rsidP="00CE268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App para trabajar léxico, intrusos, discriminación visual, y secuencias. </w:t>
            </w:r>
          </w:p>
          <w:p w14:paraId="6864327B" w14:textId="480E1DF3" w:rsidR="00674197" w:rsidRPr="009044B3" w:rsidRDefault="00674197" w:rsidP="009C4740">
            <w:pPr>
              <w:autoSpaceDE w:val="0"/>
              <w:autoSpaceDN w:val="0"/>
              <w:adjustRightInd w:val="0"/>
              <w:spacing w:before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164C1C71" w14:textId="0980D56A" w:rsidR="00097B05" w:rsidRPr="00097B05" w:rsidRDefault="00097B05" w:rsidP="00097B05">
            <w:pPr>
              <w:jc w:val="center"/>
              <w:rPr>
                <w:b/>
                <w:sz w:val="22"/>
                <w:szCs w:val="22"/>
              </w:rPr>
            </w:pPr>
            <w:r w:rsidRPr="00097B05">
              <w:rPr>
                <w:b/>
                <w:sz w:val="22"/>
                <w:szCs w:val="22"/>
              </w:rPr>
              <w:t>Expresarse: para niños gratis</w:t>
            </w:r>
          </w:p>
          <w:p w14:paraId="5B66A673" w14:textId="014E0400" w:rsidR="00674197" w:rsidRPr="00BE591F" w:rsidRDefault="00566BD8" w:rsidP="00127424">
            <w:pPr>
              <w:pStyle w:val="Prrafodelista"/>
              <w:ind w:left="0"/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r w:rsidRPr="00566BD8">
              <w:rPr>
                <w:rFonts w:cs="Arial"/>
                <w:b/>
                <w:noProof/>
                <w:color w:val="000000"/>
                <w:sz w:val="22"/>
                <w:szCs w:val="22"/>
                <w:lang w:eastAsia="es-ES"/>
              </w:rPr>
              <w:drawing>
                <wp:inline distT="0" distB="0" distL="0" distR="0" wp14:anchorId="0204D0E4" wp14:editId="4F08E66F">
                  <wp:extent cx="1304925" cy="1162050"/>
                  <wp:effectExtent l="0" t="0" r="9525" b="0"/>
                  <wp:docPr id="21" name="Imagen 21" descr="C:\Users\Marina\Desktop\dasd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na\Desktop\da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C0C6AAA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64A9EA" w14:textId="77777777" w:rsidR="00674197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E94FCCB" w14:textId="77777777" w:rsidR="00127424" w:rsidRDefault="00127424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46C0E85" w14:textId="77777777" w:rsidR="009F2C58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52D1E13" w14:textId="409F733D" w:rsidR="00127424" w:rsidRPr="00127424" w:rsidRDefault="009F2C58" w:rsidP="00127424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36C80FAC" w14:textId="77777777" w:rsidR="00127424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30A4E32" w14:textId="398EF7BD" w:rsidR="00BE591F" w:rsidRPr="00BE591F" w:rsidRDefault="00BE591F" w:rsidP="00BE591F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7D74BA6" w14:textId="0349002E" w:rsidR="00674197" w:rsidRPr="00BE591F" w:rsidRDefault="00674197" w:rsidP="003E2E70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97E10BE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455495F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6ECC790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09124" w14:textId="77777777" w:rsidR="00674197" w:rsidRPr="00BE591F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1986EAF5" w:rsidR="00674197" w:rsidRPr="00BE591F" w:rsidRDefault="0012742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</w:t>
            </w:r>
          </w:p>
        </w:tc>
        <w:tc>
          <w:tcPr>
            <w:tcW w:w="3118" w:type="dxa"/>
          </w:tcPr>
          <w:p w14:paraId="5BF8E97E" w14:textId="7981539F" w:rsidR="00674197" w:rsidRPr="00097B05" w:rsidRDefault="00566BD8" w:rsidP="00566BD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Esta app </w:t>
            </w:r>
            <w:r w:rsidR="00097B05" w:rsidRPr="00097B05">
              <w:rPr>
                <w:b/>
                <w:sz w:val="22"/>
                <w:szCs w:val="22"/>
              </w:rPr>
              <w:t>presenta una serie de ilustraciones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97B05" w:rsidRPr="00097B05">
              <w:rPr>
                <w:b/>
                <w:sz w:val="22"/>
                <w:szCs w:val="22"/>
              </w:rPr>
              <w:t>desordenadas</w:t>
            </w:r>
            <w:r>
              <w:rPr>
                <w:b/>
                <w:sz w:val="22"/>
                <w:szCs w:val="22"/>
              </w:rPr>
              <w:t>.</w:t>
            </w:r>
            <w:r w:rsidR="00097B05" w:rsidRPr="00097B05">
              <w:rPr>
                <w:b/>
                <w:sz w:val="22"/>
                <w:szCs w:val="22"/>
              </w:rPr>
              <w:t xml:space="preserve"> El niño</w:t>
            </w:r>
            <w:r w:rsidR="007B510D">
              <w:rPr>
                <w:b/>
                <w:sz w:val="22"/>
                <w:szCs w:val="22"/>
              </w:rPr>
              <w:t xml:space="preserve"> y la niña</w:t>
            </w:r>
            <w:r w:rsidR="00097B05" w:rsidRPr="00097B05">
              <w:rPr>
                <w:b/>
                <w:sz w:val="22"/>
                <w:szCs w:val="22"/>
              </w:rPr>
              <w:t xml:space="preserve"> tiene que colocar las ilustraciones ordenadamente para que así pueda contar l</w:t>
            </w:r>
            <w:r>
              <w:rPr>
                <w:b/>
                <w:sz w:val="22"/>
                <w:szCs w:val="22"/>
              </w:rPr>
              <w:t xml:space="preserve">o que sucede en cada una de ellas. </w:t>
            </w: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41FD4144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2"/>
          <w:jc w:val="center"/>
        </w:trPr>
        <w:tc>
          <w:tcPr>
            <w:tcW w:w="2741" w:type="dxa"/>
          </w:tcPr>
          <w:p w14:paraId="390D1003" w14:textId="024EF001" w:rsidR="00566BD8" w:rsidRPr="000223AB" w:rsidRDefault="000223AB" w:rsidP="000223AB">
            <w:pPr>
              <w:jc w:val="center"/>
              <w:rPr>
                <w:b/>
                <w:sz w:val="22"/>
                <w:szCs w:val="22"/>
              </w:rPr>
            </w:pPr>
            <w:r w:rsidRPr="000223AB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15DBAEB3" wp14:editId="1866F82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339090</wp:posOffset>
                  </wp:positionV>
                  <wp:extent cx="1200150" cy="1200150"/>
                  <wp:effectExtent l="0" t="0" r="0" b="0"/>
                  <wp:wrapSquare wrapText="bothSides"/>
                  <wp:docPr id="60" name="Imagen 60" descr="C:\Users\Marina\Desktop\sad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na\Desktop\s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C9F">
              <w:rPr>
                <w:b/>
                <w:sz w:val="22"/>
                <w:szCs w:val="22"/>
              </w:rPr>
              <w:t>Audio</w:t>
            </w:r>
            <w:r>
              <w:rPr>
                <w:b/>
                <w:sz w:val="22"/>
                <w:szCs w:val="22"/>
              </w:rPr>
              <w:t>cuentos infantiles</w:t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927B0E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0B3A971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61FB88A2" w:rsidR="00674197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2A1D049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4C06F90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584C8A5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721239E8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</w:p>
          <w:p w14:paraId="6DD9EB72" w14:textId="638965FD" w:rsidR="005B287D" w:rsidRDefault="005B287D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Android</w:t>
            </w:r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101081B2" w14:textId="77777777" w:rsidR="00CE268D" w:rsidRDefault="00CE268D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F03429C" w14:textId="77777777" w:rsidR="00D00F5F" w:rsidRDefault="00D00F5F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AA282C3" w14:textId="4803B4BC" w:rsidR="005F0A7A" w:rsidRPr="003B08BC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2FE52E" w14:textId="7E0A50D8" w:rsidR="00674197" w:rsidRPr="000223AB" w:rsidRDefault="00076C9F" w:rsidP="000223AB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Conjunto de audio</w:t>
            </w:r>
            <w:r w:rsidR="00566BD8">
              <w:rPr>
                <w:rFonts w:asciiTheme="majorHAnsi" w:hAnsiTheme="majorHAnsi"/>
                <w:b/>
                <w:sz w:val="22"/>
                <w:szCs w:val="22"/>
              </w:rPr>
              <w:t xml:space="preserve">cuentos infantiles. </w:t>
            </w:r>
          </w:p>
        </w:tc>
      </w:tr>
      <w:tr w:rsidR="00674197" w14:paraId="7C86165D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02"/>
          <w:jc w:val="center"/>
        </w:trPr>
        <w:tc>
          <w:tcPr>
            <w:tcW w:w="2741" w:type="dxa"/>
          </w:tcPr>
          <w:p w14:paraId="33758E00" w14:textId="47516FEA" w:rsidR="00566BD8" w:rsidRPr="000223AB" w:rsidRDefault="00CA528E" w:rsidP="000223AB">
            <w:pPr>
              <w:jc w:val="center"/>
              <w:rPr>
                <w:b/>
                <w:sz w:val="22"/>
                <w:szCs w:val="22"/>
              </w:rPr>
            </w:pPr>
            <w:r w:rsidRPr="00566BD8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75C8117D" wp14:editId="0C9C0894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367030</wp:posOffset>
                  </wp:positionV>
                  <wp:extent cx="1314450" cy="1081405"/>
                  <wp:effectExtent l="0" t="0" r="0" b="4445"/>
                  <wp:wrapSquare wrapText="bothSides"/>
                  <wp:docPr id="48" name="Imagen 48" descr="C:\Users\Marina\Desktop\dgdf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na\Desktop\dg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23AB">
              <w:rPr>
                <w:b/>
                <w:sz w:val="22"/>
                <w:szCs w:val="22"/>
              </w:rPr>
              <w:t>El pajarito rosa</w:t>
            </w:r>
          </w:p>
        </w:tc>
        <w:tc>
          <w:tcPr>
            <w:tcW w:w="2410" w:type="dxa"/>
          </w:tcPr>
          <w:p w14:paraId="16E5F0B1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B9EF4A" w14:textId="77777777" w:rsid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084991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C1C17E7" w14:textId="77777777" w:rsidR="00674197" w:rsidRDefault="00D319E0" w:rsidP="00D319E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18FB590F" w14:textId="6D15566C" w:rsidR="005B287D" w:rsidRPr="00D319E0" w:rsidRDefault="005B287D" w:rsidP="00566BD8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D9465AB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76F7B21" w14:textId="77777777" w:rsidR="00CA528E" w:rsidRPr="00D319E0" w:rsidRDefault="00CA528E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3E197EDD" w14:textId="77777777" w:rsidR="00517A93" w:rsidRDefault="00517A93" w:rsidP="0036564F">
            <w:pPr>
              <w:pStyle w:val="Default"/>
              <w:rPr>
                <w:rFonts w:asciiTheme="majorHAnsi" w:hAnsiTheme="majorHAnsi" w:cstheme="minorBidi"/>
                <w:b/>
                <w:color w:val="auto"/>
                <w:sz w:val="22"/>
                <w:szCs w:val="22"/>
              </w:rPr>
            </w:pPr>
          </w:p>
          <w:p w14:paraId="2A81BD48" w14:textId="77777777" w:rsidR="005F0A7A" w:rsidRDefault="005F0A7A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EB493B" w14:textId="77777777" w:rsidR="00CA528E" w:rsidRDefault="00CA528E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06540B0" w14:textId="77777777" w:rsidR="00CA528E" w:rsidRDefault="00CA528E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24C025" w14:textId="31B14763" w:rsidR="00517A93" w:rsidRDefault="00566BD8" w:rsidP="0036564F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Cuento con pictogramas.</w:t>
            </w:r>
          </w:p>
          <w:p w14:paraId="0481A43B" w14:textId="213A1873" w:rsidR="00674197" w:rsidRPr="00D319E0" w:rsidRDefault="00D00F5F" w:rsidP="00357DF2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2A96875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0223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10"/>
          <w:jc w:val="center"/>
        </w:trPr>
        <w:tc>
          <w:tcPr>
            <w:tcW w:w="2741" w:type="dxa"/>
          </w:tcPr>
          <w:p w14:paraId="328956AC" w14:textId="77777777" w:rsidR="000223AB" w:rsidRDefault="000223AB" w:rsidP="000223AB">
            <w:pPr>
              <w:jc w:val="center"/>
              <w:rPr>
                <w:b/>
                <w:sz w:val="22"/>
                <w:szCs w:val="22"/>
              </w:rPr>
            </w:pPr>
            <w:r w:rsidRPr="000223AB">
              <w:rPr>
                <w:b/>
                <w:sz w:val="22"/>
                <w:szCs w:val="22"/>
              </w:rPr>
              <w:t>Funny Food</w:t>
            </w:r>
          </w:p>
          <w:p w14:paraId="08191B5C" w14:textId="06F2CD28" w:rsidR="00C63267" w:rsidRPr="000223AB" w:rsidRDefault="000223AB" w:rsidP="000223AB">
            <w:pPr>
              <w:jc w:val="center"/>
              <w:rPr>
                <w:b/>
                <w:sz w:val="22"/>
                <w:szCs w:val="22"/>
              </w:rPr>
            </w:pPr>
            <w:r w:rsidRPr="000223AB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6E1A029" wp14:editId="40E47B9C">
                  <wp:extent cx="1181100" cy="1181100"/>
                  <wp:effectExtent l="0" t="0" r="0" b="0"/>
                  <wp:docPr id="58" name="Imagen 58" descr="C:\Users\Marina\Desktop\dasdasd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dasda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3B5D81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E7F09D5" w14:textId="77777777" w:rsidR="00674197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05C899" w14:textId="77777777" w:rsidR="00697092" w:rsidRPr="00FB50E6" w:rsidRDefault="00697092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BB74A88" w14:textId="77777777" w:rsidR="00D319E0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AA926C5" w14:textId="066210DA" w:rsidR="00674197" w:rsidRPr="00FB50E6" w:rsidRDefault="00697092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21B33A18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ED8EE5" w14:textId="77777777" w:rsidR="00697092" w:rsidRPr="00FB50E6" w:rsidRDefault="00697092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C879C4" w14:textId="77777777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11692C9A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1BBA091E" w14:textId="77777777" w:rsidR="00517A93" w:rsidRPr="00FB50E6" w:rsidRDefault="00517A93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FB50E6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6AB3729D" w14:textId="77777777" w:rsidR="00674197" w:rsidRPr="00FB50E6" w:rsidRDefault="00674197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5B93B52" w14:textId="77777777" w:rsidR="00674197" w:rsidRPr="00FB50E6" w:rsidRDefault="00674197" w:rsidP="003E2E7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FA2FF3C" w14:textId="77777777" w:rsidR="00697092" w:rsidRDefault="00697092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266C19" w14:textId="77777777" w:rsidR="00697092" w:rsidRDefault="00697092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C0DE9FA" w14:textId="77777777" w:rsidR="00697092" w:rsidRDefault="00697092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E25BF2C" w14:textId="08882954" w:rsidR="00674197" w:rsidRPr="00FB50E6" w:rsidRDefault="00697092" w:rsidP="009C4740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App para fomentar el </w:t>
            </w:r>
            <w:r w:rsidR="00076C9F">
              <w:rPr>
                <w:rFonts w:asciiTheme="majorHAnsi" w:hAnsiTheme="majorHAnsi"/>
                <w:b/>
                <w:sz w:val="22"/>
                <w:szCs w:val="22"/>
              </w:rPr>
              <w:t>aprendizaje de formas y colores entre otros juegos.</w:t>
            </w:r>
          </w:p>
        </w:tc>
      </w:tr>
      <w:tr w:rsidR="00674197" w14:paraId="4AD342B1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1DCAC20F" w14:textId="1865D3E3" w:rsidR="00C63267" w:rsidRPr="00C63267" w:rsidRDefault="00697092" w:rsidP="00C632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Juego de niños </w:t>
            </w:r>
          </w:p>
          <w:p w14:paraId="203AE239" w14:textId="736E2DC5" w:rsidR="00674197" w:rsidRPr="00D319E0" w:rsidRDefault="00697092" w:rsidP="00357DF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97092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576FB24" wp14:editId="2054F58D">
                  <wp:extent cx="1409700" cy="1409700"/>
                  <wp:effectExtent l="0" t="0" r="0" b="0"/>
                  <wp:docPr id="17" name="Imagen 17" descr="C:\Users\Marina\Desktop\sdfs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sd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E05563D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DCA181B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6EA108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65CE68E" w14:textId="77777777" w:rsidR="00697092" w:rsidRPr="00FB50E6" w:rsidRDefault="00697092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359D7EC0" w:rsidR="00674197" w:rsidRDefault="00697092" w:rsidP="003E2E70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2ED8D506" w:rsidR="00FB50E6" w:rsidRPr="00FB50E6" w:rsidRDefault="00FB50E6" w:rsidP="00697092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6298752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2393659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7E6BAD7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9AA106" w14:textId="77777777" w:rsidR="00674197" w:rsidRPr="00FB50E6" w:rsidRDefault="00674197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  <w:p w14:paraId="5BB097D3" w14:textId="77777777" w:rsidR="00517A93" w:rsidRPr="00FB50E6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FB50E6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B50E6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</w:tc>
        <w:tc>
          <w:tcPr>
            <w:tcW w:w="3093" w:type="dxa"/>
          </w:tcPr>
          <w:p w14:paraId="6A1CCE25" w14:textId="77777777" w:rsidR="00674197" w:rsidRPr="00FB50E6" w:rsidRDefault="00674197" w:rsidP="003E2E70">
            <w:pPr>
              <w:pStyle w:val="Prrafodelista"/>
              <w:ind w:left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449B5E0" w14:textId="53F65968" w:rsidR="00674197" w:rsidRPr="00697092" w:rsidRDefault="00697092" w:rsidP="0069709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697092">
              <w:rPr>
                <w:rFonts w:asciiTheme="minorHAnsi" w:hAnsiTheme="minorHAnsi"/>
                <w:b/>
                <w:sz w:val="22"/>
                <w:szCs w:val="22"/>
              </w:rPr>
              <w:t>App diseñada que  permite que niños y niñas desarrollen la lógica, la atención, la percepción visual, las habilidades motrices y la creatividad de una manera entretenida.</w:t>
            </w:r>
          </w:p>
        </w:tc>
      </w:tr>
    </w:tbl>
    <w:p w14:paraId="280BD3EB" w14:textId="20BD5D89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5ADDEF03" w14:textId="77777777" w:rsidTr="00C2291F">
        <w:tc>
          <w:tcPr>
            <w:tcW w:w="10606" w:type="dxa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51779BD8" w14:textId="77777777" w:rsidTr="004235D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371B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32"/>
          <w:jc w:val="center"/>
        </w:trPr>
        <w:tc>
          <w:tcPr>
            <w:tcW w:w="2741" w:type="dxa"/>
          </w:tcPr>
          <w:p w14:paraId="78AD3273" w14:textId="77777777" w:rsidR="00EA499B" w:rsidRDefault="00371BA5" w:rsidP="00371BA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Puzzles para niños</w:t>
            </w:r>
          </w:p>
          <w:p w14:paraId="11E0B631" w14:textId="54D505CC" w:rsidR="00371BA5" w:rsidRPr="005A6F16" w:rsidRDefault="00371BA5" w:rsidP="00371BA5">
            <w:pPr>
              <w:jc w:val="center"/>
              <w:rPr>
                <w:sz w:val="22"/>
                <w:szCs w:val="22"/>
              </w:rPr>
            </w:pPr>
            <w:r w:rsidRPr="00371BA5">
              <w:rPr>
                <w:noProof/>
                <w:sz w:val="22"/>
                <w:szCs w:val="22"/>
                <w:lang w:eastAsia="es-ES"/>
              </w:rPr>
              <w:drawing>
                <wp:inline distT="0" distB="0" distL="0" distR="0" wp14:anchorId="20A834DF" wp14:editId="45E079D5">
                  <wp:extent cx="1323975" cy="1323975"/>
                  <wp:effectExtent l="0" t="0" r="9525" b="9525"/>
                  <wp:docPr id="24" name="Imagen 24" descr="C:\Users\Marina\Desktop\sdad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sd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F7198E0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3F8D025" w14:textId="77777777" w:rsidR="00EA499B" w:rsidRDefault="00EA499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029A4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AA85457" w14:textId="77777777" w:rsidR="00FB6EE0" w:rsidRDefault="00FB6EE0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B8571D" w14:textId="77777777" w:rsidR="00FB6EE0" w:rsidRDefault="00FB6EE0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A88683A" w14:textId="749A5ABF" w:rsidR="00FB6EE0" w:rsidRDefault="00D319E0" w:rsidP="00FB6EE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56D4B17D" w14:textId="77777777" w:rsidR="00FB6EE0" w:rsidRPr="00FB6EE0" w:rsidRDefault="00FB6EE0" w:rsidP="00FB6EE0">
            <w:pPr>
              <w:rPr>
                <w:sz w:val="22"/>
                <w:szCs w:val="22"/>
              </w:rPr>
            </w:pPr>
          </w:p>
          <w:p w14:paraId="60985017" w14:textId="508FFF09" w:rsidR="00FB6EE0" w:rsidRDefault="00FB6EE0" w:rsidP="00FB6EE0">
            <w:pPr>
              <w:rPr>
                <w:sz w:val="22"/>
                <w:szCs w:val="22"/>
              </w:rPr>
            </w:pPr>
          </w:p>
          <w:p w14:paraId="3CFA355B" w14:textId="77777777" w:rsidR="004235D0" w:rsidRPr="00FB6EE0" w:rsidRDefault="004235D0" w:rsidP="00FB6E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33" w:type="dxa"/>
          </w:tcPr>
          <w:p w14:paraId="21A4FFED" w14:textId="14C0B45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496E6B1" w14:textId="1A574DFD" w:rsidR="004235D0" w:rsidRPr="00142918" w:rsidRDefault="004235D0" w:rsidP="00A727C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E333CDB" w14:textId="77777777" w:rsidR="004235D0" w:rsidRDefault="004235D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8F2AE48" w14:textId="77777777" w:rsidR="00FB6EE0" w:rsidRDefault="00FB6E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14C337" w14:textId="77777777" w:rsidR="00FB6EE0" w:rsidRDefault="00FB6EE0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25F09C" w14:textId="0CDBE9E2" w:rsidR="00EA499B" w:rsidRDefault="00EA499B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</w:p>
          <w:p w14:paraId="4503F0B0" w14:textId="77777777" w:rsidR="00D319E0" w:rsidRPr="00FB6EE0" w:rsidRDefault="00D319E0" w:rsidP="00FB6EE0">
            <w:pPr>
              <w:ind w:firstLine="720"/>
            </w:pPr>
          </w:p>
        </w:tc>
        <w:tc>
          <w:tcPr>
            <w:tcW w:w="3093" w:type="dxa"/>
          </w:tcPr>
          <w:p w14:paraId="253D0648" w14:textId="77777777" w:rsidR="00FB50E6" w:rsidRPr="00EA499B" w:rsidRDefault="00FB50E6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355E30C2" w:rsidR="00FB50E6" w:rsidRPr="00076C9F" w:rsidRDefault="00371BA5" w:rsidP="00076C9F">
            <w:pPr>
              <w:rPr>
                <w:b/>
                <w:sz w:val="22"/>
                <w:szCs w:val="22"/>
              </w:rPr>
            </w:pPr>
            <w:r w:rsidRPr="00076C9F">
              <w:rPr>
                <w:b/>
                <w:sz w:val="22"/>
                <w:szCs w:val="22"/>
              </w:rPr>
              <w:t xml:space="preserve">Juego educativo para </w:t>
            </w:r>
            <w:r w:rsidR="007B510D">
              <w:rPr>
                <w:b/>
                <w:sz w:val="22"/>
                <w:szCs w:val="22"/>
              </w:rPr>
              <w:t xml:space="preserve">niñas, </w:t>
            </w:r>
            <w:r w:rsidRPr="00076C9F">
              <w:rPr>
                <w:b/>
                <w:sz w:val="22"/>
                <w:szCs w:val="22"/>
              </w:rPr>
              <w:t>niños y bebés de entre 1 a 5 años. Ayuda a los</w:t>
            </w:r>
            <w:r w:rsidR="007B510D">
              <w:rPr>
                <w:b/>
                <w:sz w:val="22"/>
                <w:szCs w:val="22"/>
              </w:rPr>
              <w:t>/las</w:t>
            </w:r>
            <w:r w:rsidRPr="00076C9F">
              <w:rPr>
                <w:b/>
                <w:sz w:val="22"/>
                <w:szCs w:val="22"/>
              </w:rPr>
              <w:t xml:space="preserve"> niños/</w:t>
            </w:r>
            <w:r w:rsidR="007B510D">
              <w:rPr>
                <w:b/>
                <w:sz w:val="22"/>
                <w:szCs w:val="22"/>
              </w:rPr>
              <w:t>niñ</w:t>
            </w:r>
            <w:r w:rsidRPr="00076C9F">
              <w:rPr>
                <w:b/>
                <w:sz w:val="22"/>
                <w:szCs w:val="22"/>
              </w:rPr>
              <w:t>as a desarrollar habilidades básicas como la actividad motriz, la atención, la coordinación y la percepción visual.</w:t>
            </w:r>
          </w:p>
          <w:p w14:paraId="19712D7D" w14:textId="1F0C5EE0" w:rsidR="004235D0" w:rsidRPr="00EA499B" w:rsidRDefault="004235D0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4235D0" w14:paraId="7670753C" w14:textId="77777777" w:rsidTr="004235D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6681B35A" w14:textId="266FE2F3" w:rsidR="00FB50E6" w:rsidRPr="00EA499B" w:rsidRDefault="000223AB" w:rsidP="00EA499B">
            <w:pPr>
              <w:jc w:val="center"/>
              <w:rPr>
                <w:b/>
                <w:sz w:val="22"/>
                <w:szCs w:val="22"/>
              </w:rPr>
            </w:pPr>
            <w:r w:rsidRPr="00097B05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7DF59E2A" wp14:editId="2099D40F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300990</wp:posOffset>
                  </wp:positionV>
                  <wp:extent cx="1238250" cy="1238250"/>
                  <wp:effectExtent l="0" t="0" r="0" b="0"/>
                  <wp:wrapSquare wrapText="bothSides"/>
                  <wp:docPr id="18" name="Imagen 18" descr="C:\Users\Marina\Desktop\sfas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na\Desktop\sf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B05" w:rsidRPr="00097B05">
              <w:rPr>
                <w:b/>
                <w:sz w:val="22"/>
                <w:szCs w:val="22"/>
              </w:rPr>
              <w:t>Grande puzzle Piratas</w:t>
            </w:r>
          </w:p>
        </w:tc>
        <w:tc>
          <w:tcPr>
            <w:tcW w:w="2410" w:type="dxa"/>
          </w:tcPr>
          <w:p w14:paraId="566A1E8F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4CAE014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2E6360B" w14:textId="64B41511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0FB92BC6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7EBFBD2" w14:textId="6484FF58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2FB018B3" w14:textId="36FE20D6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1B06AF0" w14:textId="77777777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5B89AA" w14:textId="77777777" w:rsidR="00FB50E6" w:rsidRDefault="00FB50E6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15A2BCC8" w:rsidR="004235D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Android</w:t>
            </w:r>
          </w:p>
          <w:p w14:paraId="6FB52652" w14:textId="5D44B0A1" w:rsidR="004235D0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2908E76" w14:textId="77777777" w:rsidR="00D319E0" w:rsidRPr="00EA499B" w:rsidRDefault="00D319E0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11FCDF12" w14:textId="77777777" w:rsidR="00FB50E6" w:rsidRPr="00EA499B" w:rsidRDefault="00FB50E6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7C69866" w14:textId="66935552" w:rsidR="00097B05" w:rsidRPr="00EA499B" w:rsidRDefault="000267E3" w:rsidP="000223AB">
            <w:pPr>
              <w:autoSpaceDE w:val="0"/>
              <w:autoSpaceDN w:val="0"/>
              <w:adjustRightInd w:val="0"/>
              <w:spacing w:before="0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A</w:t>
            </w:r>
            <w:r w:rsidR="00097B05">
              <w:rPr>
                <w:rFonts w:cs="Arial"/>
                <w:b/>
                <w:color w:val="000000"/>
                <w:sz w:val="22"/>
                <w:szCs w:val="22"/>
              </w:rPr>
              <w:t>pp que integra diversas actividades: puzles, buscar y encontrar elementos perdidos, escuchar e identificar sonidos, encontrar intrusos etc…</w:t>
            </w:r>
          </w:p>
          <w:p w14:paraId="2CA9500B" w14:textId="33DDE5DC" w:rsidR="004235D0" w:rsidRPr="00EA499B" w:rsidRDefault="004235D0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58BA89F4" w14:textId="495677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6768DFCD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B92C37C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8624788" w14:textId="50DE5145" w:rsidR="00D319E0" w:rsidRPr="000267E3" w:rsidRDefault="000267E3" w:rsidP="00AB1EDB">
            <w:pPr>
              <w:jc w:val="center"/>
              <w:rPr>
                <w:b/>
                <w:sz w:val="22"/>
                <w:szCs w:val="22"/>
              </w:rPr>
            </w:pPr>
            <w:r w:rsidRPr="00C67A9F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75F670E7" wp14:editId="1B7A399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317500</wp:posOffset>
                  </wp:positionV>
                  <wp:extent cx="1171575" cy="1085850"/>
                  <wp:effectExtent l="0" t="0" r="9525" b="0"/>
                  <wp:wrapSquare wrapText="bothSides"/>
                  <wp:docPr id="20" name="Imagen 20" descr="C:\Users\Marina\Desktop\bxbxbx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\Desktop\bxbxb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0D0" w:rsidRPr="000267E3">
              <w:rPr>
                <w:b/>
                <w:sz w:val="22"/>
                <w:szCs w:val="22"/>
              </w:rPr>
              <w:t>Higiene Panda</w:t>
            </w:r>
          </w:p>
        </w:tc>
        <w:tc>
          <w:tcPr>
            <w:tcW w:w="2410" w:type="dxa"/>
          </w:tcPr>
          <w:p w14:paraId="4D5F244B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6001CB3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63EF2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A4612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D59D57E" w14:textId="6542BECF" w:rsidR="00D319E0" w:rsidRPr="00EA499B" w:rsidRDefault="00AB1EDB" w:rsidP="00EA499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4FB6FFE3" w14:textId="77777777" w:rsidR="00D319E0" w:rsidRPr="00517A93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2F23D8" w14:textId="60DA8E5F" w:rsidR="00D319E0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FBED509" w14:textId="77777777" w:rsidR="00076C9F" w:rsidRDefault="00076C9F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0649EC" w14:textId="77777777" w:rsidR="00517A93" w:rsidRPr="00517A93" w:rsidRDefault="00517A93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1EE849" w14:textId="2BBC2A82" w:rsidR="00D319E0" w:rsidRPr="00517A93" w:rsidRDefault="00AB1EDB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</w:p>
          <w:p w14:paraId="3A838EB7" w14:textId="52E25A36" w:rsidR="00D319E0" w:rsidRPr="00517A93" w:rsidRDefault="00AB1EDB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</w:p>
        </w:tc>
        <w:tc>
          <w:tcPr>
            <w:tcW w:w="3093" w:type="dxa"/>
          </w:tcPr>
          <w:p w14:paraId="5589FC78" w14:textId="77777777" w:rsidR="0036564F" w:rsidRPr="000267E3" w:rsidRDefault="0036564F" w:rsidP="000267E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979A56" w14:textId="7DC38372" w:rsidR="00D319E0" w:rsidRPr="0036564F" w:rsidRDefault="00C420D0" w:rsidP="000267E3">
            <w:pPr>
              <w:pStyle w:val="Default"/>
              <w:rPr>
                <w:rFonts w:asciiTheme="majorHAnsi" w:hAnsiTheme="majorHAnsi"/>
                <w:b/>
                <w:sz w:val="22"/>
                <w:szCs w:val="22"/>
              </w:rPr>
            </w:pPr>
            <w:r w:rsidRPr="000267E3">
              <w:rPr>
                <w:rFonts w:asciiTheme="minorHAnsi" w:hAnsiTheme="minorHAnsi"/>
                <w:b/>
                <w:sz w:val="22"/>
                <w:szCs w:val="22"/>
              </w:rPr>
              <w:t>Elige entre nuestros dos adorables personajes y ayúdalos a que lleven a cabo las tareas de higiene diarias más básicas</w:t>
            </w:r>
            <w:r w:rsidR="00F653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  <w:tr w:rsidR="00D319E0" w14:paraId="7A58558F" w14:textId="77777777" w:rsidTr="00FB6E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84"/>
          <w:jc w:val="center"/>
        </w:trPr>
        <w:tc>
          <w:tcPr>
            <w:tcW w:w="2741" w:type="dxa"/>
          </w:tcPr>
          <w:p w14:paraId="146BA701" w14:textId="77777777" w:rsidR="000223AB" w:rsidRDefault="00371BA5" w:rsidP="00371B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Verduras divertidas</w:t>
            </w:r>
          </w:p>
          <w:p w14:paraId="5FE31451" w14:textId="59626559" w:rsidR="00371BA5" w:rsidRPr="00517A93" w:rsidRDefault="00371BA5" w:rsidP="00371BA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71BA5">
              <w:rPr>
                <w:rFonts w:asciiTheme="majorHAnsi" w:hAnsiTheme="majorHAnsi"/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9018A34" wp14:editId="5BBC36FE">
                  <wp:extent cx="1133475" cy="1173776"/>
                  <wp:effectExtent l="0" t="0" r="0" b="7620"/>
                  <wp:docPr id="55" name="Imagen 55" descr="C:\Users\Marina\Desktop\bxbxbx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na\Desktop\bxbxb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45" cy="118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58F4B88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FE8AA4A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DF6A229" w14:textId="77777777" w:rsidR="00AB1EDB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Pr="0036564F" w:rsidRDefault="00AB1EDB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241E34C5" w14:textId="77777777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5DB1F24" w14:textId="02BA2744" w:rsidR="00D319E0" w:rsidRPr="0036564F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46CDD2A5" w14:textId="5AF7F6DF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75C6B3EE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3F4EB036" w14:textId="77777777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C15B545" w14:textId="6459452C" w:rsidR="00517A93" w:rsidRP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 w:rsidRPr="00517A93">
              <w:rPr>
                <w:rFonts w:cs="Times New Roman"/>
                <w:b/>
                <w:color w:val="000000"/>
                <w:sz w:val="22"/>
                <w:szCs w:val="22"/>
              </w:rPr>
              <w:t>iOS</w:t>
            </w:r>
          </w:p>
          <w:p w14:paraId="6116DE27" w14:textId="77777777" w:rsidR="00D319E0" w:rsidRPr="00517A9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1CF36B6" w14:textId="77777777" w:rsidR="00371BA5" w:rsidRDefault="00371BA5" w:rsidP="00371BA5">
            <w:pPr>
              <w:pStyle w:val="NormalWeb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0B4CFCD" w14:textId="3572E944" w:rsidR="00371BA5" w:rsidRPr="00371BA5" w:rsidRDefault="00371BA5" w:rsidP="00371BA5">
            <w:pPr>
              <w:pStyle w:val="NormalWeb"/>
              <w:rPr>
                <w:rFonts w:asciiTheme="minorHAnsi" w:hAnsiTheme="minorHAnsi"/>
                <w:b/>
                <w:sz w:val="22"/>
                <w:szCs w:val="22"/>
              </w:rPr>
            </w:pPr>
            <w:r w:rsidRPr="00371BA5">
              <w:rPr>
                <w:rFonts w:asciiTheme="minorHAnsi" w:hAnsiTheme="minorHAnsi"/>
                <w:b/>
                <w:sz w:val="22"/>
                <w:szCs w:val="22"/>
              </w:rPr>
              <w:t xml:space="preserve">App imprescindible para fomentar la lógica, comparación de formas, colores y vocabulario relacionado con este tipo de alimentos. </w:t>
            </w:r>
          </w:p>
          <w:p w14:paraId="155F0BE7" w14:textId="4E461052" w:rsidR="00D319E0" w:rsidRPr="00517A93" w:rsidRDefault="00D319E0" w:rsidP="00E6097B">
            <w:pPr>
              <w:pStyle w:val="Default"/>
              <w:rPr>
                <w:b/>
                <w:sz w:val="22"/>
                <w:szCs w:val="22"/>
              </w:rPr>
            </w:pPr>
          </w:p>
        </w:tc>
      </w:tr>
    </w:tbl>
    <w:p w14:paraId="487324E2" w14:textId="77777777" w:rsidR="00FB50E6" w:rsidRDefault="00FB50E6" w:rsidP="00391B73">
      <w:pPr>
        <w:tabs>
          <w:tab w:val="left" w:pos="4185"/>
        </w:tabs>
      </w:pPr>
    </w:p>
    <w:p w14:paraId="5D5633AA" w14:textId="77777777" w:rsidR="00566BD8" w:rsidRDefault="00566BD8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4AEF672E" w:rsidR="00C2291F" w:rsidRPr="00D319E0" w:rsidRDefault="00566BD8" w:rsidP="00566BD8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ATENCIÓN Y MEMORIA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3E2E70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3E2E70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3E2E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1565CD4" w14:textId="4934145F" w:rsidR="000D5FB4" w:rsidRPr="000D5FB4" w:rsidRDefault="000D5FB4" w:rsidP="000D5FB4">
            <w:pPr>
              <w:jc w:val="center"/>
              <w:rPr>
                <w:b/>
                <w:sz w:val="22"/>
                <w:szCs w:val="22"/>
              </w:rPr>
            </w:pPr>
            <w:r w:rsidRPr="000D5FB4">
              <w:rPr>
                <w:b/>
                <w:sz w:val="22"/>
                <w:szCs w:val="22"/>
              </w:rPr>
              <w:t>Matrix Game 1</w:t>
            </w:r>
          </w:p>
          <w:p w14:paraId="6123E743" w14:textId="14E72D67" w:rsidR="00316CA2" w:rsidRPr="00EA499B" w:rsidRDefault="00812F16" w:rsidP="00812F16">
            <w:pPr>
              <w:jc w:val="center"/>
              <w:rPr>
                <w:b/>
                <w:sz w:val="22"/>
                <w:szCs w:val="22"/>
              </w:rPr>
            </w:pPr>
            <w:r w:rsidRPr="00EA499B">
              <w:rPr>
                <w:b/>
                <w:sz w:val="22"/>
                <w:szCs w:val="22"/>
              </w:rPr>
              <w:t xml:space="preserve"> </w:t>
            </w:r>
            <w:r w:rsidR="000D5FB4" w:rsidRPr="000D5FB4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0EA9CC8D" wp14:editId="53FD9902">
                  <wp:extent cx="1314450" cy="1343403"/>
                  <wp:effectExtent l="0" t="0" r="0" b="9525"/>
                  <wp:docPr id="59" name="Imagen 59" descr="C:\Users\Marina\Desktop\jjs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na\Desktop\jj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0" cy="134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0C4B8A1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5EBE1C3" w14:textId="77777777" w:rsidR="00517A93" w:rsidRDefault="00517A93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416A657" w14:textId="329849C9" w:rsidR="00D319E0" w:rsidRDefault="000D5FB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175367C2" w14:textId="77777777" w:rsidR="000D5FB4" w:rsidRDefault="000D5FB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D18D58" w14:textId="354EFEF8" w:rsidR="00241D41" w:rsidRDefault="000D5FB4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Ofrece compras dentro de la app</w:t>
            </w:r>
          </w:p>
        </w:tc>
        <w:tc>
          <w:tcPr>
            <w:tcW w:w="2033" w:type="dxa"/>
          </w:tcPr>
          <w:p w14:paraId="7A284CB2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133FC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836E1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CD6D1F4" w14:textId="77777777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</w:p>
          <w:p w14:paraId="71D4D74E" w14:textId="0D54B4EA" w:rsidR="00517A93" w:rsidRDefault="00517A93" w:rsidP="00517A93">
            <w:pPr>
              <w:pStyle w:val="Defaul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iOS</w:t>
            </w:r>
          </w:p>
          <w:p w14:paraId="25245C3A" w14:textId="77777777" w:rsidR="00D319E0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142918" w:rsidRDefault="00D319E0" w:rsidP="003E2E70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6FD5C96" w14:textId="77777777" w:rsidR="00D319E0" w:rsidRPr="00D35542" w:rsidRDefault="00D319E0" w:rsidP="003E2E7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D3428DC" w14:textId="77777777" w:rsidR="00812F16" w:rsidRPr="00076C9F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25103FB0" w14:textId="77777777" w:rsidR="00812F16" w:rsidRPr="00076C9F" w:rsidRDefault="00812F16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  <w:p w14:paraId="047CB2B3" w14:textId="77777777" w:rsidR="000D5FB4" w:rsidRPr="00076C9F" w:rsidRDefault="000D5FB4" w:rsidP="000D5FB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76C9F">
              <w:rPr>
                <w:rFonts w:asciiTheme="minorHAnsi" w:hAnsiTheme="minorHAnsi"/>
                <w:b/>
                <w:sz w:val="22"/>
                <w:szCs w:val="22"/>
              </w:rPr>
              <w:t xml:space="preserve">Ayuda a desarrollar la atención y la concentración, la orientación espacial y los principios de clasificación y categorización. </w:t>
            </w:r>
          </w:p>
          <w:p w14:paraId="0D169F8D" w14:textId="4DDDD290" w:rsidR="00316CA2" w:rsidRPr="00076C9F" w:rsidRDefault="00316CA2" w:rsidP="00812F16">
            <w:pPr>
              <w:pStyle w:val="Prrafodelista"/>
              <w:ind w:left="0"/>
              <w:rPr>
                <w:b/>
                <w:sz w:val="22"/>
                <w:szCs w:val="22"/>
              </w:rPr>
            </w:pP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5399A80C" w14:textId="48D0AD00" w:rsidR="00D319E0" w:rsidRDefault="00076C9F" w:rsidP="00357DF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Nemo-game </w:t>
            </w:r>
          </w:p>
          <w:p w14:paraId="55EBD5BC" w14:textId="05215DF8" w:rsidR="00076C9F" w:rsidRPr="009C4740" w:rsidRDefault="00076C9F" w:rsidP="00357DF2">
            <w:pPr>
              <w:jc w:val="center"/>
              <w:rPr>
                <w:b/>
                <w:sz w:val="22"/>
                <w:szCs w:val="22"/>
              </w:rPr>
            </w:pPr>
            <w:r w:rsidRPr="00076C9F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4F05F2F7" wp14:editId="26C2AEF5">
                  <wp:extent cx="1485900" cy="1544812"/>
                  <wp:effectExtent l="0" t="0" r="0" b="0"/>
                  <wp:docPr id="64" name="Imagen 64" descr="C:\Users\Marina\Desktop\d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06" cy="155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D723A6C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22383108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0BDB3AE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2FB50B1" w14:textId="13CDD961" w:rsidR="00076C9F" w:rsidRDefault="00076C9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Versión Lite gratis.</w:t>
            </w:r>
          </w:p>
          <w:p w14:paraId="56546B4F" w14:textId="77777777" w:rsidR="00076C9F" w:rsidRDefault="00076C9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CFD8D53" w14:textId="6C5364F1" w:rsidR="00076C9F" w:rsidRPr="00076C9F" w:rsidRDefault="00076C9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Versión completa 2,99€ desde la última revisión. </w:t>
            </w:r>
          </w:p>
        </w:tc>
        <w:tc>
          <w:tcPr>
            <w:tcW w:w="2033" w:type="dxa"/>
          </w:tcPr>
          <w:p w14:paraId="56238D2E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2CEC0A6F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A742EA" w14:textId="77777777" w:rsidR="00076C9F" w:rsidRDefault="00076C9F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6590D4D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5484444" w14:textId="77777777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Default="00C76DCA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iOS</w:t>
            </w:r>
          </w:p>
          <w:p w14:paraId="340A04AB" w14:textId="77777777" w:rsidR="00D319E0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D62463" w:rsidRDefault="00D319E0" w:rsidP="003E2E70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Default="00D319E0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B7C5FED" w14:textId="77777777" w:rsidR="00076C9F" w:rsidRDefault="00076C9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D78F6F8" w14:textId="77777777" w:rsidR="00076C9F" w:rsidRPr="00076C9F" w:rsidRDefault="00076C9F" w:rsidP="003E2E7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847309" w14:textId="77777777" w:rsidR="00241D41" w:rsidRPr="00076C9F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F3E14A2" w14:textId="77777777" w:rsidR="00241D41" w:rsidRPr="00076C9F" w:rsidRDefault="00241D41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EC1EC45" w14:textId="77777777" w:rsidR="00076C9F" w:rsidRPr="00076C9F" w:rsidRDefault="00076C9F" w:rsidP="00076C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76C9F">
              <w:rPr>
                <w:rFonts w:asciiTheme="minorHAnsi" w:hAnsiTheme="minorHAnsi"/>
                <w:b/>
                <w:sz w:val="22"/>
                <w:szCs w:val="22"/>
              </w:rPr>
              <w:t xml:space="preserve">Juego de memoria </w:t>
            </w:r>
          </w:p>
          <w:p w14:paraId="0E22A823" w14:textId="2351C237" w:rsidR="00D319E0" w:rsidRPr="00076C9F" w:rsidRDefault="00D319E0" w:rsidP="003E2E70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</w:tc>
      </w:tr>
    </w:tbl>
    <w:p w14:paraId="0ADD433A" w14:textId="5E537F0D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2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B3E4F" w14:textId="77777777" w:rsidR="00790455" w:rsidRDefault="00790455" w:rsidP="00086DEE">
      <w:r>
        <w:separator/>
      </w:r>
    </w:p>
  </w:endnote>
  <w:endnote w:type="continuationSeparator" w:id="0">
    <w:p w14:paraId="6AB23599" w14:textId="77777777" w:rsidR="00790455" w:rsidRDefault="00790455" w:rsidP="00086DEE">
      <w:r>
        <w:continuationSeparator/>
      </w:r>
    </w:p>
  </w:endnote>
  <w:endnote w:type="continuationNotice" w:id="1">
    <w:p w14:paraId="2D088DFE" w14:textId="77777777" w:rsidR="00790455" w:rsidRDefault="00790455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476B39" w:rsidRDefault="00476B3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35B0B" w14:textId="77777777" w:rsidR="00790455" w:rsidRDefault="00790455" w:rsidP="00086DEE">
      <w:r>
        <w:separator/>
      </w:r>
    </w:p>
  </w:footnote>
  <w:footnote w:type="continuationSeparator" w:id="0">
    <w:p w14:paraId="630647B2" w14:textId="77777777" w:rsidR="00790455" w:rsidRDefault="00790455" w:rsidP="00086DEE">
      <w:r>
        <w:continuationSeparator/>
      </w:r>
    </w:p>
  </w:footnote>
  <w:footnote w:type="continuationNotice" w:id="1">
    <w:p w14:paraId="3348218F" w14:textId="77777777" w:rsidR="00790455" w:rsidRDefault="00790455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Xs8Wj2kNPWHqRjMZmPp6tKahqqg=" w:salt="QAOjS/RgNGtOKdzA3WeN7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3AB"/>
    <w:rsid w:val="00022619"/>
    <w:rsid w:val="000267E3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76C9F"/>
    <w:rsid w:val="00085D0E"/>
    <w:rsid w:val="00086DEE"/>
    <w:rsid w:val="000966D8"/>
    <w:rsid w:val="00097B05"/>
    <w:rsid w:val="000A38D8"/>
    <w:rsid w:val="000A6271"/>
    <w:rsid w:val="000B5C89"/>
    <w:rsid w:val="000D5FB4"/>
    <w:rsid w:val="000D7590"/>
    <w:rsid w:val="000F7302"/>
    <w:rsid w:val="001029C3"/>
    <w:rsid w:val="001101B6"/>
    <w:rsid w:val="0011353E"/>
    <w:rsid w:val="001144BD"/>
    <w:rsid w:val="001246C5"/>
    <w:rsid w:val="00127424"/>
    <w:rsid w:val="00140AC8"/>
    <w:rsid w:val="00146872"/>
    <w:rsid w:val="00161E1E"/>
    <w:rsid w:val="0016273E"/>
    <w:rsid w:val="00163B75"/>
    <w:rsid w:val="0016503D"/>
    <w:rsid w:val="0017086B"/>
    <w:rsid w:val="00171EC5"/>
    <w:rsid w:val="001728E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D31FD"/>
    <w:rsid w:val="002E7D4D"/>
    <w:rsid w:val="002F2A86"/>
    <w:rsid w:val="00305D48"/>
    <w:rsid w:val="00316A5F"/>
    <w:rsid w:val="00316CA2"/>
    <w:rsid w:val="0031749D"/>
    <w:rsid w:val="003211B3"/>
    <w:rsid w:val="00334A71"/>
    <w:rsid w:val="00337770"/>
    <w:rsid w:val="00341A97"/>
    <w:rsid w:val="00345BAE"/>
    <w:rsid w:val="00352912"/>
    <w:rsid w:val="00356943"/>
    <w:rsid w:val="00357DF2"/>
    <w:rsid w:val="00361B8E"/>
    <w:rsid w:val="00363B3A"/>
    <w:rsid w:val="0036564F"/>
    <w:rsid w:val="00371585"/>
    <w:rsid w:val="00371BA5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D57F0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B0F10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663E5"/>
    <w:rsid w:val="00566BD8"/>
    <w:rsid w:val="0057766D"/>
    <w:rsid w:val="00581102"/>
    <w:rsid w:val="00591EB5"/>
    <w:rsid w:val="00594AD3"/>
    <w:rsid w:val="00596C07"/>
    <w:rsid w:val="005A3FC2"/>
    <w:rsid w:val="005A5CB4"/>
    <w:rsid w:val="005A645E"/>
    <w:rsid w:val="005A683E"/>
    <w:rsid w:val="005A6F16"/>
    <w:rsid w:val="005B287D"/>
    <w:rsid w:val="005B2FFE"/>
    <w:rsid w:val="005C2B68"/>
    <w:rsid w:val="005C52E9"/>
    <w:rsid w:val="005D7053"/>
    <w:rsid w:val="005E5BCB"/>
    <w:rsid w:val="005E651D"/>
    <w:rsid w:val="005F0A7A"/>
    <w:rsid w:val="00610D3C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91CE6"/>
    <w:rsid w:val="00697092"/>
    <w:rsid w:val="006A3E35"/>
    <w:rsid w:val="006B09E5"/>
    <w:rsid w:val="006C4792"/>
    <w:rsid w:val="006D3B28"/>
    <w:rsid w:val="006E17A5"/>
    <w:rsid w:val="006E2019"/>
    <w:rsid w:val="006F21A8"/>
    <w:rsid w:val="00700744"/>
    <w:rsid w:val="00700904"/>
    <w:rsid w:val="007044BA"/>
    <w:rsid w:val="0070485D"/>
    <w:rsid w:val="007069C3"/>
    <w:rsid w:val="00711AA1"/>
    <w:rsid w:val="007158DB"/>
    <w:rsid w:val="00753032"/>
    <w:rsid w:val="00760148"/>
    <w:rsid w:val="0076276F"/>
    <w:rsid w:val="00765CF1"/>
    <w:rsid w:val="00775E29"/>
    <w:rsid w:val="00784A8F"/>
    <w:rsid w:val="00784CFE"/>
    <w:rsid w:val="00790455"/>
    <w:rsid w:val="00794E1F"/>
    <w:rsid w:val="007A04C2"/>
    <w:rsid w:val="007A56BB"/>
    <w:rsid w:val="007B01C1"/>
    <w:rsid w:val="007B0573"/>
    <w:rsid w:val="007B066B"/>
    <w:rsid w:val="007B20BB"/>
    <w:rsid w:val="007B510D"/>
    <w:rsid w:val="007C35A3"/>
    <w:rsid w:val="007D3205"/>
    <w:rsid w:val="007F435E"/>
    <w:rsid w:val="007F5627"/>
    <w:rsid w:val="007F6A0A"/>
    <w:rsid w:val="0080401F"/>
    <w:rsid w:val="00812179"/>
    <w:rsid w:val="00812F16"/>
    <w:rsid w:val="008148B0"/>
    <w:rsid w:val="008155C4"/>
    <w:rsid w:val="00820E96"/>
    <w:rsid w:val="00824CF8"/>
    <w:rsid w:val="00827647"/>
    <w:rsid w:val="00835B3A"/>
    <w:rsid w:val="00844A54"/>
    <w:rsid w:val="008455ED"/>
    <w:rsid w:val="00845BB7"/>
    <w:rsid w:val="00860A5C"/>
    <w:rsid w:val="00863325"/>
    <w:rsid w:val="00864D74"/>
    <w:rsid w:val="00865E6A"/>
    <w:rsid w:val="0086718D"/>
    <w:rsid w:val="008672B2"/>
    <w:rsid w:val="0086768D"/>
    <w:rsid w:val="00880E25"/>
    <w:rsid w:val="00883791"/>
    <w:rsid w:val="008A0E6C"/>
    <w:rsid w:val="008C695E"/>
    <w:rsid w:val="008D330C"/>
    <w:rsid w:val="008D3A02"/>
    <w:rsid w:val="008E02C2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36D52"/>
    <w:rsid w:val="00942D1F"/>
    <w:rsid w:val="00945C42"/>
    <w:rsid w:val="0094634C"/>
    <w:rsid w:val="009466BA"/>
    <w:rsid w:val="00950015"/>
    <w:rsid w:val="009553E7"/>
    <w:rsid w:val="00957CD4"/>
    <w:rsid w:val="00965722"/>
    <w:rsid w:val="009804D2"/>
    <w:rsid w:val="00981E9C"/>
    <w:rsid w:val="009B6700"/>
    <w:rsid w:val="009C4740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20A3D"/>
    <w:rsid w:val="00B21480"/>
    <w:rsid w:val="00B2734F"/>
    <w:rsid w:val="00B302AC"/>
    <w:rsid w:val="00B353EE"/>
    <w:rsid w:val="00B36C4F"/>
    <w:rsid w:val="00B372CD"/>
    <w:rsid w:val="00B400AC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C0722F"/>
    <w:rsid w:val="00C13E9A"/>
    <w:rsid w:val="00C2291F"/>
    <w:rsid w:val="00C23E10"/>
    <w:rsid w:val="00C35E7C"/>
    <w:rsid w:val="00C37B7D"/>
    <w:rsid w:val="00C40B1B"/>
    <w:rsid w:val="00C420D0"/>
    <w:rsid w:val="00C456CC"/>
    <w:rsid w:val="00C46230"/>
    <w:rsid w:val="00C4634D"/>
    <w:rsid w:val="00C53628"/>
    <w:rsid w:val="00C536EE"/>
    <w:rsid w:val="00C551D8"/>
    <w:rsid w:val="00C601D5"/>
    <w:rsid w:val="00C61775"/>
    <w:rsid w:val="00C63267"/>
    <w:rsid w:val="00C633CE"/>
    <w:rsid w:val="00C6740C"/>
    <w:rsid w:val="00C674A6"/>
    <w:rsid w:val="00C67A9F"/>
    <w:rsid w:val="00C739CD"/>
    <w:rsid w:val="00C76DCA"/>
    <w:rsid w:val="00C82F61"/>
    <w:rsid w:val="00C83194"/>
    <w:rsid w:val="00C87C79"/>
    <w:rsid w:val="00C90CAC"/>
    <w:rsid w:val="00C93D2C"/>
    <w:rsid w:val="00C951B3"/>
    <w:rsid w:val="00CA42A6"/>
    <w:rsid w:val="00CA528E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528B3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3D88"/>
    <w:rsid w:val="00DC54FC"/>
    <w:rsid w:val="00DC5884"/>
    <w:rsid w:val="00DD16DB"/>
    <w:rsid w:val="00DD6D9C"/>
    <w:rsid w:val="00DE0266"/>
    <w:rsid w:val="00DE5ABA"/>
    <w:rsid w:val="00DE7869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569C"/>
    <w:rsid w:val="00E512D3"/>
    <w:rsid w:val="00E5334A"/>
    <w:rsid w:val="00E57032"/>
    <w:rsid w:val="00E6097B"/>
    <w:rsid w:val="00E64423"/>
    <w:rsid w:val="00E74DFC"/>
    <w:rsid w:val="00E86561"/>
    <w:rsid w:val="00E87FA2"/>
    <w:rsid w:val="00E95E0E"/>
    <w:rsid w:val="00EA499B"/>
    <w:rsid w:val="00EA52FB"/>
    <w:rsid w:val="00EC48BE"/>
    <w:rsid w:val="00ED21E0"/>
    <w:rsid w:val="00ED37D4"/>
    <w:rsid w:val="00ED6214"/>
    <w:rsid w:val="00EE010B"/>
    <w:rsid w:val="00EE22A9"/>
    <w:rsid w:val="00EE4F69"/>
    <w:rsid w:val="00EF0B5C"/>
    <w:rsid w:val="00EF6AED"/>
    <w:rsid w:val="00F05009"/>
    <w:rsid w:val="00F12E76"/>
    <w:rsid w:val="00F1542C"/>
    <w:rsid w:val="00F1761F"/>
    <w:rsid w:val="00F17D6D"/>
    <w:rsid w:val="00F17EAC"/>
    <w:rsid w:val="00F27203"/>
    <w:rsid w:val="00F3379F"/>
    <w:rsid w:val="00F342A5"/>
    <w:rsid w:val="00F37BA3"/>
    <w:rsid w:val="00F617D1"/>
    <w:rsid w:val="00F629E3"/>
    <w:rsid w:val="00F65350"/>
    <w:rsid w:val="00F7013D"/>
    <w:rsid w:val="00F74711"/>
    <w:rsid w:val="00F74A3E"/>
    <w:rsid w:val="00F80D6D"/>
    <w:rsid w:val="00F91D1A"/>
    <w:rsid w:val="00F95A19"/>
    <w:rsid w:val="00FA35DB"/>
    <w:rsid w:val="00FB50E6"/>
    <w:rsid w:val="00FB6EE0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1B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B83DD4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B83DD4"/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40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1B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hyperlink" Target="https://apps.apple.com/es/app/juegos-bebes-juegos-divertidos/id507112674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play.google.com/store/apps/details?id=com.gi.talkinggarfield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s://play.google.com/store/apps/details?id=com.smartkids.soundsmemory&amp;hl=es" TargetMode="External"/><Relationship Id="rId19" Type="http://schemas.openxmlformats.org/officeDocument/2006/relationships/image" Target="media/image6.png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17.png"/><Relationship Id="rId41" Type="http://schemas.openxmlformats.org/officeDocument/2006/relationships/hyperlink" Target="https://play.google.com/store/apps/details?id=com.bimiboo.coloringpuzzles&amp;gl=ES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s://play.google.com/store/apps/details?id=com.sejer.nathandme.maxipuzzlepirates&amp;hl=es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s://play.google.com/store/apps/details?id=com.sinyee.babybus.lovehealthy" TargetMode="External"/><Relationship Id="rId46" Type="http://schemas.openxmlformats.org/officeDocument/2006/relationships/image" Target="media/image20.png"/><Relationship Id="rId47" Type="http://schemas.openxmlformats.org/officeDocument/2006/relationships/hyperlink" Target="https://apps.apple.com/es/app/verduras-divertidas-juegos/id793797869" TargetMode="External"/><Relationship Id="rId48" Type="http://schemas.openxmlformats.org/officeDocument/2006/relationships/image" Target="media/image21.png"/><Relationship Id="rId49" Type="http://schemas.openxmlformats.org/officeDocument/2006/relationships/hyperlink" Target="https://apps.apple.com/es/app/matrix-game-1/id684669498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2.png"/><Relationship Id="rId31" Type="http://schemas.openxmlformats.org/officeDocument/2006/relationships/hyperlink" Target="https://play.google.com/store/apps/details?id=com.hedgehogacademy.sequencesfree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s://play.google.com/store/apps/details?id=com.andromo.dev743350.app926041" TargetMode="External"/><Relationship Id="rId34" Type="http://schemas.openxmlformats.org/officeDocument/2006/relationships/image" Target="media/image14.png"/><Relationship Id="rId35" Type="http://schemas.openxmlformats.org/officeDocument/2006/relationships/hyperlink" Target="https://apps.apple.com/es/app/el-pajarito-rosa/id1196199411" TargetMode="External"/><Relationship Id="rId36" Type="http://schemas.openxmlformats.org/officeDocument/2006/relationships/image" Target="media/image15.png"/><Relationship Id="rId37" Type="http://schemas.openxmlformats.org/officeDocument/2006/relationships/hyperlink" Target="https://play.google.com/store/apps/details?id=com.arrowstar.FunnyFoodsLite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s://play.google.com/store/apps/details?id=com.bimiboo.colors&amp;gl=ES" TargetMode="External"/><Relationship Id="rId20" Type="http://schemas.openxmlformats.org/officeDocument/2006/relationships/hyperlink" Target="https://play.google.com/store/apps/details?id=es.mdev.FindObjectsSearchMonsters&amp;gl=ES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com.zinkia.pocoyoclassicfree" TargetMode="External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hyperlink" Target="https://play.google.com/store/apps/details?id=com.infinixsoft.asdraopuestos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s://play.google.com/store/apps/details?id=com.infinixsoft.asdragrupos" TargetMode="External"/><Relationship Id="rId28" Type="http://schemas.openxmlformats.org/officeDocument/2006/relationships/image" Target="media/image11.jpeg"/><Relationship Id="rId29" Type="http://schemas.openxmlformats.org/officeDocument/2006/relationships/hyperlink" Target="https://play.google.com/store/apps/details?id=com.sejer.nathandme.luditabnumeration&amp;hl=es" TargetMode="External"/><Relationship Id="rId10" Type="http://schemas.openxmlformats.org/officeDocument/2006/relationships/hyperlink" Target="https://play.google.com/store/apps/details?id=com.sinyee.babybus.wobunanguo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apps.apple.com/es/app/adi%C3%B3s-enfados/id56218870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1CC2D-4B1F-C245-B2DA-8748701EC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700</Words>
  <Characters>3852</Characters>
  <Application>Microsoft Macintosh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2020-04-23T21:36:00Z</dcterms:created>
  <dcterms:modified xsi:type="dcterms:W3CDTF">2020-04-24T06:37:00Z</dcterms:modified>
</cp:coreProperties>
</file>