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62CC95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CEDAC86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4B085E7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30758C44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>
              <w:rPr>
                <w:sz w:val="64"/>
                <w:szCs w:val="64"/>
              </w:rPr>
              <w:t xml:space="preserve"> 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97D90C1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ABAE875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588743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0EE5653C" w14:textId="557AE36B" w:rsidR="003A0F77" w:rsidRPr="003A0F77" w:rsidRDefault="003A0F77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8E469D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8272" behindDoc="0" locked="0" layoutInCell="1" allowOverlap="1" wp14:anchorId="6950A006" wp14:editId="58F0B3E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328930</wp:posOffset>
                  </wp:positionV>
                  <wp:extent cx="1219835" cy="1219835"/>
                  <wp:effectExtent l="0" t="0" r="0" b="0"/>
                  <wp:wrapSquare wrapText="bothSides"/>
                  <wp:docPr id="18" name="Imagen 18" descr="C:\Users\Marina\Desktop\unnamed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2463">
              <w:rPr>
                <w:rFonts w:cs="Arial"/>
                <w:b/>
                <w:bCs/>
                <w:color w:val="000000"/>
                <w:sz w:val="22"/>
                <w:szCs w:val="22"/>
              </w:rPr>
              <w:t>Proyect</w:t>
            </w:r>
            <w:proofErr w:type="spellEnd"/>
            <w:r w:rsidRPr="00D62463">
              <w:rPr>
                <w:rFonts w:cs="Arial"/>
                <w:b/>
                <w:color w:val="000000"/>
                <w:sz w:val="22"/>
                <w:szCs w:val="22"/>
              </w:rPr>
              <w:t xml:space="preserve">@ </w:t>
            </w:r>
            <w:r w:rsidRPr="00D62463">
              <w:rPr>
                <w:rFonts w:cs="Arial"/>
                <w:b/>
                <w:bCs/>
                <w:color w:val="000000"/>
                <w:sz w:val="22"/>
                <w:szCs w:val="22"/>
              </w:rPr>
              <w:t>emociones 2</w:t>
            </w: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2FD30CBC" w:rsidR="004235D0" w:rsidRDefault="003314E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B887422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26F05A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097F598" w14:textId="77777777" w:rsidR="00517A93" w:rsidRDefault="00517A93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0B58C68" w14:textId="77777777" w:rsidR="00517A93" w:rsidRDefault="00517A93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44DF8C3B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62463"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4F137D9D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9C6C322" w14:textId="70BEAF35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1A602B5" w14:textId="6A97C295" w:rsidR="004235D0" w:rsidRPr="00142918" w:rsidRDefault="004235D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8C29FF7" w14:textId="77777777" w:rsidR="004235D0" w:rsidRPr="00142918" w:rsidRDefault="004235D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D7F81C6" w14:textId="77777777" w:rsidR="004235D0" w:rsidRPr="00D35542" w:rsidRDefault="004235D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FA267DD" w14:textId="77777777" w:rsidR="004235D0" w:rsidRPr="004A40C7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4776873" w14:textId="77777777" w:rsidR="004235D0" w:rsidRDefault="004235D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EEAB1D" w14:textId="78F1D3DF" w:rsidR="004235D0" w:rsidRDefault="003A0F77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A40C7">
              <w:rPr>
                <w:b/>
                <w:sz w:val="22"/>
                <w:szCs w:val="22"/>
              </w:rPr>
              <w:t>Pregunta las emociones a partir de situaciones sociales</w:t>
            </w:r>
            <w:r>
              <w:rPr>
                <w:b/>
                <w:sz w:val="22"/>
                <w:szCs w:val="22"/>
              </w:rPr>
              <w:t>.</w:t>
            </w:r>
          </w:p>
          <w:p w14:paraId="26275F3D" w14:textId="77777777" w:rsidR="004235D0" w:rsidRDefault="004235D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5B10CF87" w:rsidR="004235D0" w:rsidRPr="004A40C7" w:rsidRDefault="004235D0" w:rsidP="003E2E70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4235D0" w14:paraId="7F5FD050" w14:textId="77777777" w:rsidTr="003A0F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0CAC7FD" w14:textId="214695E4" w:rsidR="003A0F77" w:rsidRPr="004235D0" w:rsidRDefault="003A0F77" w:rsidP="003E2E7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D62463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48512" behindDoc="0" locked="0" layoutInCell="1" allowOverlap="1" wp14:anchorId="23CF9A88" wp14:editId="25EFE312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353695</wp:posOffset>
                  </wp:positionV>
                  <wp:extent cx="1200150" cy="1200150"/>
                  <wp:effectExtent l="38100" t="38100" r="95250" b="95250"/>
                  <wp:wrapSquare wrapText="bothSides"/>
                  <wp:docPr id="59" name="Imagen 5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cs="Arial"/>
                <w:b/>
                <w:color w:val="000000"/>
                <w:sz w:val="22"/>
                <w:szCs w:val="22"/>
              </w:rPr>
              <w:t>Autimo</w:t>
            </w:r>
            <w:proofErr w:type="spellEnd"/>
          </w:p>
        </w:tc>
        <w:tc>
          <w:tcPr>
            <w:tcW w:w="2410" w:type="dxa"/>
          </w:tcPr>
          <w:p w14:paraId="3E67015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0A6D733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C6F826" w14:textId="77777777" w:rsidR="003A0F77" w:rsidRDefault="003A0F77" w:rsidP="003A0F77">
            <w:pPr>
              <w:pStyle w:val="Prrafodelista"/>
              <w:ind w:left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D62463">
              <w:rPr>
                <w:rFonts w:cs="Arial"/>
                <w:b/>
                <w:color w:val="000000"/>
                <w:sz w:val="22"/>
                <w:szCs w:val="22"/>
              </w:rPr>
              <w:t>Versión li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te gratis Versión completa 9.99€ desde la última revisión.</w:t>
            </w:r>
          </w:p>
          <w:p w14:paraId="7898D480" w14:textId="133E6B00" w:rsidR="004235D0" w:rsidRPr="00D62463" w:rsidRDefault="004235D0" w:rsidP="004235D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1A1D1D5A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69FBBA11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6799FBF7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7FD2F9A" w14:textId="77777777" w:rsidR="004235D0" w:rsidRPr="004A40C7" w:rsidRDefault="004235D0" w:rsidP="003E2E70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6717E476" w14:textId="1C5FAFC8" w:rsidR="004235D0" w:rsidRDefault="003A0F77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A40C7">
              <w:rPr>
                <w:b/>
                <w:sz w:val="22"/>
                <w:szCs w:val="22"/>
              </w:rPr>
              <w:t xml:space="preserve">Esta aplicación permite a </w:t>
            </w:r>
            <w:r w:rsidR="003314E3">
              <w:rPr>
                <w:b/>
                <w:sz w:val="22"/>
                <w:szCs w:val="22"/>
              </w:rPr>
              <w:t>las personas usuarias</w:t>
            </w:r>
            <w:r w:rsidRPr="004A40C7">
              <w:rPr>
                <w:b/>
                <w:sz w:val="22"/>
                <w:szCs w:val="22"/>
              </w:rPr>
              <w:t xml:space="preserve"> a reconocer y aprender expresiones fa</w:t>
            </w:r>
            <w:r>
              <w:rPr>
                <w:b/>
                <w:sz w:val="22"/>
                <w:szCs w:val="22"/>
              </w:rPr>
              <w:t>ciales básicas.</w:t>
            </w:r>
          </w:p>
          <w:p w14:paraId="1AA46194" w14:textId="77777777" w:rsidR="004235D0" w:rsidRDefault="004235D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D3EDAE1" w14:textId="77777777" w:rsidR="004235D0" w:rsidRPr="004A40C7" w:rsidRDefault="004235D0" w:rsidP="003A0F77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4AB7FD11" w14:textId="77777777" w:rsidR="00674197" w:rsidRPr="004A40C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bCs/>
                <w:sz w:val="22"/>
                <w:szCs w:val="22"/>
              </w:rPr>
              <w:t>Talking</w:t>
            </w:r>
            <w:proofErr w:type="spellEnd"/>
            <w:r w:rsidRPr="004A40C7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A40C7">
              <w:rPr>
                <w:rFonts w:asciiTheme="majorHAnsi" w:hAnsiTheme="majorHAnsi"/>
                <w:b/>
                <w:bCs/>
                <w:sz w:val="22"/>
                <w:szCs w:val="22"/>
              </w:rPr>
              <w:t>Pocoyó</w:t>
            </w:r>
            <w:proofErr w:type="spellEnd"/>
          </w:p>
          <w:p w14:paraId="216BF6C5" w14:textId="0F744547" w:rsidR="00674197" w:rsidRPr="003A0F77" w:rsidRDefault="00674197" w:rsidP="0067419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A926EEF" wp14:editId="5EB6C53A">
                  <wp:extent cx="1447165" cy="1219200"/>
                  <wp:effectExtent l="38100" t="38100" r="95885" b="95250"/>
                  <wp:docPr id="64" name="Imagen 6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26" cy="1226244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B92C65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EE8EED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8ACC0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2B0F8" w14:textId="503ADCD4" w:rsidR="00674197" w:rsidRDefault="003314E3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54890450" w14:textId="77777777" w:rsidR="00C76DCA" w:rsidRPr="00AE6B68" w:rsidRDefault="00C76DCA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ED52A0" w14:textId="0C0BCDF3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Versión si publicidad 2,29€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desde la última revisión.</w:t>
            </w:r>
          </w:p>
        </w:tc>
        <w:tc>
          <w:tcPr>
            <w:tcW w:w="2033" w:type="dxa"/>
          </w:tcPr>
          <w:p w14:paraId="3BE88B11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8725FC7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iOS</w:t>
            </w:r>
            <w:proofErr w:type="spellEnd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2A3BBA57" w14:textId="77777777" w:rsidR="00517A93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9EF3289" w14:textId="77777777" w:rsidR="00674197" w:rsidRPr="00994F09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B35E9D2" w14:textId="77777777" w:rsidR="00674197" w:rsidRPr="00D35542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E57EBBE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DFB9252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21115BE" w14:textId="77777777" w:rsidR="00674197" w:rsidRPr="004A40C7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Pocoyó</w:t>
            </w:r>
            <w:proofErr w:type="spellEnd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repite lo que escucha, además de reaccionar al toque y ofrecer juegos musicales, de baile o de adivinar el animal que está representando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6DDA386C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B3778D" w14:textId="77777777" w:rsidR="00674197" w:rsidRPr="004A40C7" w:rsidRDefault="00674197" w:rsidP="00674197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74197" w14:paraId="58304FA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370AC2DD" w14:textId="46B00195" w:rsidR="00674197" w:rsidRPr="004235D0" w:rsidRDefault="00674197" w:rsidP="00674197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48352" behindDoc="0" locked="0" layoutInCell="1" allowOverlap="1" wp14:anchorId="69398BF1" wp14:editId="11A4DDAB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306705</wp:posOffset>
                  </wp:positionV>
                  <wp:extent cx="1333500" cy="1333500"/>
                  <wp:effectExtent l="0" t="38100" r="0" b="95250"/>
                  <wp:wrapSquare wrapText="bothSides"/>
                  <wp:docPr id="65" name="Imagen 65" descr="C:\Users\Marina\Desktop\unnamed-5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unnamed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40C7">
              <w:rPr>
                <w:rStyle w:val="Textoennegrita"/>
                <w:rFonts w:asciiTheme="majorHAnsi" w:hAnsiTheme="majorHAnsi"/>
                <w:sz w:val="22"/>
                <w:szCs w:val="22"/>
              </w:rPr>
              <w:t xml:space="preserve">El </w:t>
            </w:r>
            <w:proofErr w:type="spellStart"/>
            <w:r w:rsidRPr="004A40C7">
              <w:rPr>
                <w:rStyle w:val="Textoennegrita"/>
                <w:rFonts w:asciiTheme="majorHAnsi" w:hAnsiTheme="majorHAnsi"/>
                <w:sz w:val="22"/>
                <w:szCs w:val="22"/>
              </w:rPr>
              <w:t>Buho</w:t>
            </w:r>
            <w:proofErr w:type="spellEnd"/>
            <w:r w:rsidRPr="004A40C7">
              <w:rPr>
                <w:rStyle w:val="Textoennegrita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4A40C7">
              <w:rPr>
                <w:rStyle w:val="Textoennegrita"/>
                <w:rFonts w:asciiTheme="majorHAnsi" w:hAnsiTheme="majorHAnsi"/>
                <w:sz w:val="22"/>
                <w:szCs w:val="22"/>
              </w:rPr>
              <w:t>Boo</w:t>
            </w:r>
            <w:proofErr w:type="spellEnd"/>
          </w:p>
        </w:tc>
        <w:tc>
          <w:tcPr>
            <w:tcW w:w="2410" w:type="dxa"/>
          </w:tcPr>
          <w:p w14:paraId="1037222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3712262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640DC79" w14:textId="34915421" w:rsidR="00674197" w:rsidRDefault="003314E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3D6C15C4" w:rsidR="00674197" w:rsidRPr="00D62463" w:rsidRDefault="00674197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BA4A2B">
              <w:rPr>
                <w:rFonts w:asciiTheme="majorHAnsi" w:hAnsiTheme="majorHAnsi"/>
                <w:b/>
                <w:sz w:val="22"/>
                <w:szCs w:val="22"/>
              </w:rPr>
              <w:t>Versión Premium 2,29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€ desde la última revisión.</w:t>
            </w:r>
          </w:p>
        </w:tc>
        <w:tc>
          <w:tcPr>
            <w:tcW w:w="2033" w:type="dxa"/>
          </w:tcPr>
          <w:p w14:paraId="768BD1F2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520D7C3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2C82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A68A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29FE6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Andrioid</w:t>
            </w:r>
            <w:proofErr w:type="spellEnd"/>
          </w:p>
          <w:p w14:paraId="1C19F0E8" w14:textId="77777777" w:rsidR="00517A93" w:rsidRPr="00AE6B68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733F4AA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29C31E23" w14:textId="0CD0967B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EL </w:t>
            </w: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Buho</w:t>
            </w:r>
            <w:proofErr w:type="spellEnd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Boo</w:t>
            </w:r>
            <w:proofErr w:type="spellEnd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es una aplicación de juegos educativos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que l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es enseña a interactuar con los dispositivos a través de juegos con tres niveles de dificultad</w:t>
            </w:r>
          </w:p>
          <w:p w14:paraId="3D67F50A" w14:textId="77777777" w:rsidR="00674197" w:rsidRPr="004A40C7" w:rsidRDefault="00674197" w:rsidP="00674197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776FDE9A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4DC13FFD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</w:pPr>
            <w:proofErr w:type="spellStart"/>
            <w:r w:rsidRPr="004A40C7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Pictosonidos</w:t>
            </w:r>
            <w:proofErr w:type="spellEnd"/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t xml:space="preserve"> </w:t>
            </w:r>
          </w:p>
          <w:p w14:paraId="52ABBE4F" w14:textId="09C0AD92" w:rsidR="00674197" w:rsidRPr="003A0F77" w:rsidRDefault="00674197" w:rsidP="0067419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FCF79A7" wp14:editId="157ADDAD">
                  <wp:extent cx="1457325" cy="1010293"/>
                  <wp:effectExtent l="38100" t="38100" r="85725" b="94615"/>
                  <wp:docPr id="66" name="Imagen 6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1" cy="10124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96FFCE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CE04007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6EFF4A86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7D39024C" w14:textId="55D8334A" w:rsidR="00674197" w:rsidRDefault="003314E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AB52C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D936FB1" w14:textId="2F213A1E" w:rsidR="00674197" w:rsidRPr="004A40C7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D5AF2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05B46894" w14:textId="77777777" w:rsidR="00674197" w:rsidRPr="00D35542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51CB753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69B1E8E1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3FF825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28BF6831" w:rsidR="00674197" w:rsidRPr="004A40C7" w:rsidRDefault="00674197" w:rsidP="00674197">
            <w:pPr>
              <w:pStyle w:val="Default"/>
              <w:rPr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Juego que permite identificar objetos, animales,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y 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acciones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a través del sonido.</w:t>
            </w: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D03EE38" w14:textId="6572BBAD" w:rsidR="00674197" w:rsidRPr="00DC54FC" w:rsidRDefault="00DC54FC" w:rsidP="00674197">
            <w:pPr>
              <w:jc w:val="center"/>
              <w:rPr>
                <w:b/>
                <w:sz w:val="22"/>
                <w:szCs w:val="22"/>
              </w:rPr>
            </w:pPr>
            <w:r w:rsidRPr="00760148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2608" behindDoc="0" locked="0" layoutInCell="1" allowOverlap="1" wp14:anchorId="7F51A0E6" wp14:editId="40636191">
                  <wp:simplePos x="0" y="0"/>
                  <wp:positionH relativeFrom="column">
                    <wp:posOffset>129255</wp:posOffset>
                  </wp:positionH>
                  <wp:positionV relativeFrom="paragraph">
                    <wp:posOffset>375210</wp:posOffset>
                  </wp:positionV>
                  <wp:extent cx="1266825" cy="1266825"/>
                  <wp:effectExtent l="0" t="0" r="9525" b="9525"/>
                  <wp:wrapSquare wrapText="bothSides"/>
                  <wp:docPr id="85" name="Imagen 85" descr="C:\Users\Marina\Desktop\sda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197" w:rsidRPr="00760148">
              <w:rPr>
                <w:b/>
                <w:sz w:val="22"/>
                <w:szCs w:val="22"/>
              </w:rPr>
              <w:t xml:space="preserve">Animal </w:t>
            </w:r>
            <w:proofErr w:type="spellStart"/>
            <w:r w:rsidR="00674197" w:rsidRPr="00760148">
              <w:rPr>
                <w:b/>
                <w:sz w:val="22"/>
                <w:szCs w:val="22"/>
              </w:rPr>
              <w:t>Sounds</w:t>
            </w:r>
            <w:proofErr w:type="spellEnd"/>
            <w:r w:rsidR="00674197" w:rsidRPr="0076014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674197" w:rsidRPr="00760148">
              <w:rPr>
                <w:b/>
                <w:sz w:val="22"/>
                <w:szCs w:val="22"/>
              </w:rPr>
              <w:t>for</w:t>
            </w:r>
            <w:proofErr w:type="spellEnd"/>
            <w:r w:rsidR="00674197" w:rsidRPr="0076014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674197" w:rsidRPr="00760148">
              <w:rPr>
                <w:b/>
                <w:sz w:val="22"/>
                <w:szCs w:val="22"/>
              </w:rPr>
              <w:t>Baby</w:t>
            </w:r>
            <w:proofErr w:type="spellEnd"/>
          </w:p>
        </w:tc>
        <w:tc>
          <w:tcPr>
            <w:tcW w:w="2410" w:type="dxa"/>
          </w:tcPr>
          <w:p w14:paraId="220C366E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8E13144" w14:textId="77777777" w:rsidR="00674197" w:rsidRPr="00190E12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AE618BC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6CDC6B7" w14:textId="1529201E" w:rsidR="00674197" w:rsidRPr="00674197" w:rsidRDefault="003314E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459CA0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3A94FC1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6582B1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29F6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90E12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77777777" w:rsidR="00674197" w:rsidRPr="00190E12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190E12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DD35363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F32B35D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668186" w14:textId="77777777" w:rsidR="00674197" w:rsidRPr="009B6700" w:rsidRDefault="00674197" w:rsidP="00674197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9B6700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Aplicación que ayuda a trabajar aspectos como el vocabulario, la atención, la discriminación auditiva, onomatopeyas etc…</w:t>
            </w:r>
          </w:p>
          <w:p w14:paraId="6717CBAD" w14:textId="77777777" w:rsidR="00674197" w:rsidRPr="004A40C7" w:rsidRDefault="00674197" w:rsidP="00674197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50DB813F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09FCFFB5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5E7E383" w14:textId="6834D8BD" w:rsidR="00674197" w:rsidRPr="007158DB" w:rsidRDefault="007158DB" w:rsidP="007158DB">
            <w:pPr>
              <w:pStyle w:val="Ttulo2"/>
              <w:jc w:val="center"/>
              <w:outlineLvl w:val="1"/>
              <w:rPr>
                <w:b/>
                <w:color w:val="000000" w:themeColor="text1"/>
                <w:sz w:val="22"/>
                <w:szCs w:val="22"/>
              </w:rPr>
            </w:pPr>
            <w:r w:rsidRPr="004A40C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1824" behindDoc="0" locked="0" layoutInCell="1" allowOverlap="1" wp14:anchorId="09DEF288" wp14:editId="5DDBB606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247015</wp:posOffset>
                  </wp:positionV>
                  <wp:extent cx="1028700" cy="1028700"/>
                  <wp:effectExtent l="38100" t="38100" r="95250" b="95250"/>
                  <wp:wrapSquare wrapText="bothSides"/>
                  <wp:docPr id="641" name="Imagen 641" descr="C:\Users\Marina\Desktop\unnamed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74197" w:rsidRPr="004A40C7">
              <w:rPr>
                <w:b/>
                <w:color w:val="000000" w:themeColor="text1"/>
                <w:sz w:val="22"/>
                <w:szCs w:val="22"/>
              </w:rPr>
              <w:t>Toy</w:t>
            </w:r>
            <w:proofErr w:type="spellEnd"/>
            <w:r w:rsidR="00674197" w:rsidRPr="004A40C7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74197" w:rsidRPr="004A40C7">
              <w:rPr>
                <w:b/>
                <w:color w:val="000000" w:themeColor="text1"/>
                <w:sz w:val="22"/>
                <w:szCs w:val="22"/>
              </w:rPr>
              <w:t>Tap</w:t>
            </w:r>
            <w:proofErr w:type="spellEnd"/>
            <w:r w:rsidR="00674197" w:rsidRPr="004A40C7">
              <w:rPr>
                <w:b/>
                <w:color w:val="000000" w:themeColor="text1"/>
                <w:sz w:val="22"/>
                <w:szCs w:val="22"/>
              </w:rPr>
              <w:t xml:space="preserve"> LLC</w:t>
            </w:r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3BF9DA1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90EE9A1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B02ACC7" w14:textId="5B42956B" w:rsidR="00674197" w:rsidRDefault="003314E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2EC42B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4CC814D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516C24F5" w14:textId="1A5077AA" w:rsidR="00674197" w:rsidRPr="00D35542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CD2AB23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8FC3946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F2E3148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C0B6850" w14:textId="77777777" w:rsidR="008A0E6C" w:rsidRDefault="008A0E6C" w:rsidP="008A0E6C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A2584EE" w14:textId="7CAD7756" w:rsidR="00674197" w:rsidRPr="004A40C7" w:rsidRDefault="008A0E6C" w:rsidP="008A0E6C">
            <w:pPr>
              <w:pStyle w:val="Default"/>
              <w:rPr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Aplicación musical para jugar con distintos instrumentos musicales.</w:t>
            </w:r>
          </w:p>
        </w:tc>
      </w:tr>
      <w:tr w:rsidR="00674197" w14:paraId="1851C33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70146EE0" w14:textId="1AE7D9F7" w:rsidR="007158DB" w:rsidRPr="004235D0" w:rsidRDefault="007158DB" w:rsidP="00674197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4A40C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9232" behindDoc="0" locked="0" layoutInCell="1" allowOverlap="1" wp14:anchorId="39B8D4E0" wp14:editId="3DEE889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498475</wp:posOffset>
                  </wp:positionV>
                  <wp:extent cx="1352550" cy="1352550"/>
                  <wp:effectExtent l="38100" t="38100" r="95250" b="95250"/>
                  <wp:wrapSquare wrapText="bothSides"/>
                  <wp:docPr id="123" name="Imagen 123" descr="C:\Users\Marina\Desktop\unnamed-4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unnamed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Baby musical Instruments</w:t>
            </w:r>
          </w:p>
        </w:tc>
        <w:tc>
          <w:tcPr>
            <w:tcW w:w="2410" w:type="dxa"/>
          </w:tcPr>
          <w:p w14:paraId="5AEE6868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28405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ABDEE14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36359E5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E38116F" w14:textId="3D3CF7F5" w:rsidR="00674197" w:rsidRPr="00D62463" w:rsidRDefault="003314E3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38019708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00BE13A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CC474F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1D8885B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CF6D34E" w14:textId="77777777" w:rsidR="007158DB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iOS </w:t>
            </w: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EA31F0B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F791AAD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EAE4A1" w14:textId="2401238F" w:rsidR="00674197" w:rsidRPr="004A40C7" w:rsidRDefault="007158DB" w:rsidP="007158DB">
            <w:pPr>
              <w:pStyle w:val="Default"/>
              <w:rPr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Ofrece diversos ritmos musicales con diferentes instrumentos tocados por animales. Puede fomentar el talento musical del niño/a además de mejorar la discriminación auditiva, la atención y la relación causa-efecto.</w:t>
            </w: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lastRenderedPageBreak/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03164E7" w14:textId="65039B3D" w:rsidR="007158DB" w:rsidRPr="003A0F77" w:rsidRDefault="007158DB" w:rsidP="007158DB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14291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56544" behindDoc="0" locked="0" layoutInCell="1" allowOverlap="1" wp14:anchorId="56676B1F" wp14:editId="558FB23B">
                  <wp:simplePos x="0" y="0"/>
                  <wp:positionH relativeFrom="column">
                    <wp:posOffset>166222</wp:posOffset>
                  </wp:positionH>
                  <wp:positionV relativeFrom="paragraph">
                    <wp:posOffset>332075</wp:posOffset>
                  </wp:positionV>
                  <wp:extent cx="1181100" cy="1181100"/>
                  <wp:effectExtent l="38100" t="38100" r="95250" b="95250"/>
                  <wp:wrapSquare wrapText="bothSides"/>
                  <wp:docPr id="71" name="Imagen 71" descr="C:\Users\Marina\Desktop\246x0w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918">
              <w:rPr>
                <w:b/>
                <w:bCs/>
                <w:sz w:val="22"/>
                <w:szCs w:val="22"/>
              </w:rPr>
              <w:t>Match it up 1, 2</w:t>
            </w:r>
          </w:p>
        </w:tc>
        <w:tc>
          <w:tcPr>
            <w:tcW w:w="2410" w:type="dxa"/>
          </w:tcPr>
          <w:p w14:paraId="0E5B49EC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F2FAE1C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3ACD161" w14:textId="43375E09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142918">
              <w:rPr>
                <w:b/>
                <w:sz w:val="22"/>
                <w:szCs w:val="22"/>
              </w:rPr>
              <w:t>Versión lite gratis Versión completa 2.99</w:t>
            </w:r>
            <w:r>
              <w:rPr>
                <w:b/>
                <w:sz w:val="22"/>
                <w:szCs w:val="22"/>
              </w:rPr>
              <w:t>€ desde la última revisión</w:t>
            </w:r>
          </w:p>
        </w:tc>
        <w:tc>
          <w:tcPr>
            <w:tcW w:w="2033" w:type="dxa"/>
          </w:tcPr>
          <w:p w14:paraId="3E1F4E65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0F4B56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FCA097F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4DB0C26" w14:textId="77777777" w:rsidR="007158DB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77777777" w:rsidR="007158DB" w:rsidRPr="00142918" w:rsidRDefault="007158DB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</w:p>
          <w:p w14:paraId="21BAA44F" w14:textId="77777777" w:rsidR="007158DB" w:rsidRPr="00142918" w:rsidRDefault="007158DB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26C3DAB" w14:textId="77777777" w:rsidR="007158DB" w:rsidRPr="00D35542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03E25E5" w14:textId="77777777" w:rsidR="007158DB" w:rsidRPr="004A40C7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B4088B3" w14:textId="77777777" w:rsidR="007158DB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5C911F2" w14:textId="77777777" w:rsidR="007158DB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DC23F5C" w14:textId="77777777" w:rsidR="007158DB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2005B372" w:rsidR="007158DB" w:rsidRPr="004A40C7" w:rsidRDefault="007158DB" w:rsidP="007158DB">
            <w:pPr>
              <w:pStyle w:val="Default"/>
              <w:rPr>
                <w:b/>
                <w:sz w:val="22"/>
                <w:szCs w:val="22"/>
              </w:rPr>
            </w:pPr>
            <w:r w:rsidRPr="004A40C7">
              <w:rPr>
                <w:rFonts w:asciiTheme="minorHAnsi" w:hAnsiTheme="minorHAnsi"/>
                <w:b/>
                <w:sz w:val="22"/>
                <w:szCs w:val="22"/>
              </w:rPr>
              <w:t>Asociar iguales.</w:t>
            </w:r>
          </w:p>
        </w:tc>
      </w:tr>
      <w:tr w:rsidR="007158DB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B9A7FEA" w14:textId="15C1DC2E" w:rsidR="007158DB" w:rsidRPr="004235D0" w:rsidRDefault="007158DB" w:rsidP="007158DB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14291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57568" behindDoc="0" locked="0" layoutInCell="1" allowOverlap="1" wp14:anchorId="49289A4A" wp14:editId="35B3F0F6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483235</wp:posOffset>
                  </wp:positionV>
                  <wp:extent cx="1266825" cy="1258570"/>
                  <wp:effectExtent l="38100" t="38100" r="104775" b="93980"/>
                  <wp:wrapSquare wrapText="bothSides"/>
                  <wp:docPr id="72" name="Imagen 7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857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918">
              <w:rPr>
                <w:rFonts w:cs="Arial"/>
                <w:b/>
                <w:color w:val="000000"/>
                <w:sz w:val="22"/>
                <w:szCs w:val="22"/>
              </w:rPr>
              <w:t>Familia de juegos Baby bus</w:t>
            </w:r>
          </w:p>
        </w:tc>
        <w:tc>
          <w:tcPr>
            <w:tcW w:w="2410" w:type="dxa"/>
          </w:tcPr>
          <w:p w14:paraId="532FCC4E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BBDBC5A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EFB7BD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F68AEFE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E0E1E3C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C6DDC2" w14:textId="7FCEEE92" w:rsidR="007158DB" w:rsidRPr="00D62463" w:rsidRDefault="00C76DCA" w:rsidP="007158DB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63D573" w14:textId="77777777" w:rsidR="007158DB" w:rsidRPr="00D6246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7008F0B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B7C72FC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0540D29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8988AE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E4D4A30" w14:textId="77777777" w:rsidR="007158DB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5C1EE4BF" w14:textId="77777777" w:rsidR="007158DB" w:rsidRPr="00D6246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623E689" w14:textId="77777777" w:rsidR="007158DB" w:rsidRPr="004A40C7" w:rsidRDefault="007158DB" w:rsidP="007158DB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1A4FDA1B" w14:textId="77777777" w:rsidR="007158DB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46F0A77" w14:textId="77777777" w:rsidR="007158DB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2F123BD" w14:textId="77777777" w:rsidR="007158DB" w:rsidRPr="004A40C7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A40C7">
              <w:rPr>
                <w:rFonts w:asciiTheme="minorHAnsi" w:hAnsiTheme="minorHAnsi"/>
                <w:b/>
                <w:sz w:val="22"/>
                <w:szCs w:val="22"/>
              </w:rPr>
              <w:t>Forma visual e interactiva de aprender a hacer la compra, ir al baño, hacer tareas de casa etc…</w:t>
            </w:r>
          </w:p>
          <w:p w14:paraId="604B1409" w14:textId="77777777" w:rsidR="007158DB" w:rsidRPr="004A40C7" w:rsidRDefault="007158DB" w:rsidP="007158DB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6C72341C" w14:textId="77777777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2D1A1625" w14:textId="7CF36794" w:rsidR="007158DB" w:rsidRPr="00BE591F" w:rsidRDefault="007158DB" w:rsidP="007158DB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BE591F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01760" behindDoc="0" locked="0" layoutInCell="1" allowOverlap="1" wp14:anchorId="5CD0551E" wp14:editId="072B347F">
                  <wp:simplePos x="0" y="0"/>
                  <wp:positionH relativeFrom="column">
                    <wp:posOffset>23643</wp:posOffset>
                  </wp:positionH>
                  <wp:positionV relativeFrom="paragraph">
                    <wp:posOffset>283505</wp:posOffset>
                  </wp:positionV>
                  <wp:extent cx="1552575" cy="1143000"/>
                  <wp:effectExtent l="0" t="0" r="9525" b="0"/>
                  <wp:wrapSquare wrapText="bothSides"/>
                  <wp:docPr id="74" name="Imagen 7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591F">
              <w:rPr>
                <w:b/>
                <w:sz w:val="22"/>
                <w:szCs w:val="22"/>
              </w:rPr>
              <w:t>Series 1,2,3</w:t>
            </w:r>
          </w:p>
          <w:p w14:paraId="4B510E51" w14:textId="77777777" w:rsidR="00674197" w:rsidRPr="00BE591F" w:rsidRDefault="00674197" w:rsidP="007158DB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F9F1702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542A2E9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8680BF6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708FCC" w14:textId="30F3EA16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BE591F">
              <w:rPr>
                <w:b/>
                <w:sz w:val="22"/>
                <w:szCs w:val="22"/>
              </w:rPr>
              <w:t>Versión lite gratis Compras dentro de la app.</w:t>
            </w:r>
          </w:p>
        </w:tc>
        <w:tc>
          <w:tcPr>
            <w:tcW w:w="2127" w:type="dxa"/>
          </w:tcPr>
          <w:p w14:paraId="51496611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DD75AB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A9F9828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E64B19D" w14:textId="22015ACC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BE591F">
              <w:rPr>
                <w:b/>
                <w:sz w:val="22"/>
                <w:szCs w:val="22"/>
              </w:rPr>
              <w:t>iOS</w:t>
            </w:r>
          </w:p>
          <w:p w14:paraId="17FE84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6F40CA0A" w14:textId="77777777" w:rsidR="00674197" w:rsidRPr="00BE591F" w:rsidRDefault="00674197" w:rsidP="00D319E0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393DA7F" w14:textId="77777777" w:rsidR="00674197" w:rsidRPr="00BE591F" w:rsidRDefault="00674197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A31ED29" w14:textId="77777777" w:rsidR="00674197" w:rsidRPr="00BE591F" w:rsidRDefault="00674197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0CA9154" w14:textId="77777777" w:rsidR="00BE591F" w:rsidRPr="00BE591F" w:rsidRDefault="00BE591F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BE591F">
              <w:rPr>
                <w:rFonts w:asciiTheme="minorHAnsi" w:hAnsiTheme="minorHAnsi"/>
                <w:b/>
                <w:sz w:val="22"/>
                <w:szCs w:val="22"/>
              </w:rPr>
              <w:t>Ordenar objetos de diferentes formas, color, tamaño y cantidad</w:t>
            </w:r>
          </w:p>
          <w:p w14:paraId="6864327B" w14:textId="77777777" w:rsidR="00674197" w:rsidRPr="00BE591F" w:rsidRDefault="00674197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41DDC297" w14:textId="02A78229" w:rsidR="00BE591F" w:rsidRPr="00BE591F" w:rsidRDefault="00BE591F" w:rsidP="00BE591F">
            <w:pPr>
              <w:pStyle w:val="Prrafodelista"/>
              <w:ind w:left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BE591F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24288" behindDoc="0" locked="0" layoutInCell="1" allowOverlap="1" wp14:anchorId="4F567507" wp14:editId="22989EB5">
                  <wp:simplePos x="0" y="0"/>
                  <wp:positionH relativeFrom="column">
                    <wp:posOffset>19656</wp:posOffset>
                  </wp:positionH>
                  <wp:positionV relativeFrom="paragraph">
                    <wp:posOffset>486425</wp:posOffset>
                  </wp:positionV>
                  <wp:extent cx="1552575" cy="1133475"/>
                  <wp:effectExtent l="0" t="0" r="9525" b="9525"/>
                  <wp:wrapSquare wrapText="bothSides"/>
                  <wp:docPr id="648" name="Imagen 64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591F">
              <w:rPr>
                <w:rFonts w:cs="Arial"/>
                <w:b/>
                <w:color w:val="000000"/>
                <w:sz w:val="22"/>
                <w:szCs w:val="22"/>
              </w:rPr>
              <w:t>Secuencies</w:t>
            </w:r>
          </w:p>
          <w:p w14:paraId="5B66A673" w14:textId="664510EF" w:rsidR="00674197" w:rsidRPr="00BE591F" w:rsidRDefault="00674197" w:rsidP="003E2E7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C0C6AAA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64A9EA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0A4E32" w14:textId="19367BB2" w:rsidR="00BE591F" w:rsidRPr="00BE591F" w:rsidRDefault="00BE591F" w:rsidP="00BE591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E591F">
              <w:rPr>
                <w:rFonts w:asciiTheme="minorHAnsi" w:hAnsiTheme="minorHAnsi"/>
                <w:b/>
                <w:sz w:val="22"/>
                <w:szCs w:val="22"/>
              </w:rPr>
              <w:t>Versión lite gratis Versión completa 1.29€ desde la última revisión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14:paraId="57D74BA6" w14:textId="0349002E" w:rsidR="00674197" w:rsidRPr="00BE591F" w:rsidRDefault="0067419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97E10BE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455495F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ECC790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6B822D2D" w:rsidR="00674197" w:rsidRPr="00BE591F" w:rsidRDefault="003314E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iOS/</w:t>
            </w:r>
            <w:r w:rsidR="00BE591F" w:rsidRPr="00BE591F">
              <w:rPr>
                <w:b/>
                <w:sz w:val="22"/>
                <w:szCs w:val="22"/>
              </w:rPr>
              <w:t>Android</w:t>
            </w:r>
          </w:p>
        </w:tc>
        <w:tc>
          <w:tcPr>
            <w:tcW w:w="3118" w:type="dxa"/>
          </w:tcPr>
          <w:p w14:paraId="1D7FD5E2" w14:textId="77777777" w:rsidR="00674197" w:rsidRPr="00BE591F" w:rsidRDefault="00674197" w:rsidP="00D319E0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C3D0516" w14:textId="77777777" w:rsidR="00674197" w:rsidRPr="00BE591F" w:rsidRDefault="00674197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449048E" w14:textId="77777777" w:rsidR="00BE591F" w:rsidRPr="00BE591F" w:rsidRDefault="00BE591F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BE591F">
              <w:rPr>
                <w:rFonts w:asciiTheme="minorHAnsi" w:hAnsiTheme="minorHAnsi"/>
                <w:b/>
                <w:sz w:val="22"/>
                <w:szCs w:val="22"/>
              </w:rPr>
              <w:t>Ejercicios de secuencias, de hábitos de autonomía, actividades lúdicas, situaciones típicas del día a día y emociones.</w:t>
            </w:r>
          </w:p>
          <w:p w14:paraId="5BF8E97E" w14:textId="77777777" w:rsidR="00674197" w:rsidRPr="00BE591F" w:rsidRDefault="00674197" w:rsidP="00D319E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41FD4144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77777777" w:rsidR="00EC48BE" w:rsidRDefault="00EC48B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D319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72"/>
          <w:jc w:val="center"/>
        </w:trPr>
        <w:tc>
          <w:tcPr>
            <w:tcW w:w="2741" w:type="dxa"/>
          </w:tcPr>
          <w:p w14:paraId="38744D19" w14:textId="7214501C" w:rsidR="00BE591F" w:rsidRPr="00D319E0" w:rsidRDefault="00BE591F" w:rsidP="00D319E0">
            <w:pPr>
              <w:pStyle w:val="Prrafodelista"/>
              <w:ind w:left="0"/>
              <w:jc w:val="center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30432" behindDoc="0" locked="0" layoutInCell="1" allowOverlap="1" wp14:anchorId="2BBB085B" wp14:editId="3B520CB2">
                  <wp:simplePos x="0" y="0"/>
                  <wp:positionH relativeFrom="column">
                    <wp:posOffset>154423</wp:posOffset>
                  </wp:positionH>
                  <wp:positionV relativeFrom="paragraph">
                    <wp:posOffset>341792</wp:posOffset>
                  </wp:positionV>
                  <wp:extent cx="1276350" cy="1276350"/>
                  <wp:effectExtent l="0" t="0" r="0" b="0"/>
                  <wp:wrapSquare wrapText="bothSides"/>
                  <wp:docPr id="650" name="Imagen 65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9E0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Jose Apre</w:t>
            </w:r>
            <w:r w:rsidRPr="00D319E0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ende</w:t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B3A971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1FB88A2" w:rsidR="00674197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2A1D049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4C06F9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584C8A5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721239E8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3BC4FAD0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Android</w:t>
            </w: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763F4B4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0AF7270" w14:textId="77777777" w:rsidR="00674197" w:rsidRPr="00D319E0" w:rsidRDefault="00674197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C5EC62" w14:textId="77777777" w:rsidR="00674197" w:rsidRPr="00D319E0" w:rsidRDefault="00674197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D2FFFE" w14:textId="77777777" w:rsidR="00D319E0" w:rsidRPr="00D319E0" w:rsidRDefault="00D319E0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Colección de cuentos interactivos adaptados con pictogramas para aprender mientras te diviertes en aspectos de aseo personal, situaciones cotidianas y emociones.</w:t>
            </w:r>
          </w:p>
          <w:p w14:paraId="050A4033" w14:textId="77777777" w:rsidR="00674197" w:rsidRPr="00D319E0" w:rsidRDefault="00674197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7C86165D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3D378B40" w14:textId="2CEE34D6" w:rsidR="00674197" w:rsidRPr="00D319E0" w:rsidRDefault="00D319E0" w:rsidP="00D319E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37600" behindDoc="0" locked="0" layoutInCell="1" allowOverlap="1" wp14:anchorId="03F56C8C" wp14:editId="7DBA4FE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294640</wp:posOffset>
                  </wp:positionV>
                  <wp:extent cx="1257300" cy="1257300"/>
                  <wp:effectExtent l="0" t="0" r="0" b="0"/>
                  <wp:wrapSquare wrapText="bothSides"/>
                  <wp:docPr id="653" name="Imagen 653" descr="C:\Users\Marina\Desktop\ads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ina\Desktop\a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Cuentos infantiles</w:t>
            </w:r>
          </w:p>
        </w:tc>
        <w:tc>
          <w:tcPr>
            <w:tcW w:w="2410" w:type="dxa"/>
          </w:tcPr>
          <w:p w14:paraId="16E5F0B1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E4F72FF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0A2854" w14:textId="77777777" w:rsid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B9EF4A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B590F" w14:textId="5B77C900" w:rsidR="00674197" w:rsidRPr="00D319E0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10D4D6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6035A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3213BB6E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E6CA979" w14:textId="77777777" w:rsidR="00674197" w:rsidRPr="00D319E0" w:rsidRDefault="00674197" w:rsidP="00D319E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AE7315" w14:textId="77777777" w:rsidR="00674197" w:rsidRPr="00D319E0" w:rsidRDefault="00674197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197EDD" w14:textId="77777777" w:rsidR="00517A93" w:rsidRDefault="00517A93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24C025" w14:textId="77777777" w:rsidR="00517A93" w:rsidRDefault="00517A93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481A43B" w14:textId="00A0898E" w:rsidR="00674197" w:rsidRPr="00D319E0" w:rsidRDefault="00D319E0" w:rsidP="00D319E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Cuentos infantiles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08191B5C" w14:textId="4E0F4791" w:rsidR="00D319E0" w:rsidRPr="00D319E0" w:rsidRDefault="00D319E0" w:rsidP="003E2E7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48864" behindDoc="0" locked="0" layoutInCell="1" allowOverlap="1" wp14:anchorId="25F3645E" wp14:editId="563F56D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513715</wp:posOffset>
                  </wp:positionV>
                  <wp:extent cx="1143000" cy="1143000"/>
                  <wp:effectExtent l="0" t="0" r="0" b="0"/>
                  <wp:wrapSquare wrapText="bothSides"/>
                  <wp:docPr id="658" name="Imagen 658" descr="C:\Users\Marina\Desktop\unnamed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Juegos educativos: Didactoons</w:t>
            </w:r>
          </w:p>
        </w:tc>
        <w:tc>
          <w:tcPr>
            <w:tcW w:w="2410" w:type="dxa"/>
          </w:tcPr>
          <w:p w14:paraId="463B5D81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8E6F8E0" w14:textId="77777777" w:rsidR="00D319E0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FE6938C" w14:textId="77777777" w:rsidR="00D319E0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0DE78995" w:rsidR="00674197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49A7B3" w14:textId="77777777" w:rsidR="00674197" w:rsidRPr="00D319E0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95DC1E" w14:textId="77777777" w:rsidR="00D319E0" w:rsidRP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1B33A18" w14:textId="77777777" w:rsidR="00D319E0" w:rsidRP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1BBA091E" w14:textId="77777777" w:rsidR="00517A93" w:rsidRPr="00D319E0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6AB3729D" w14:textId="77777777" w:rsidR="00674197" w:rsidRPr="00D319E0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140E328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75B93B52" w14:textId="77777777" w:rsidR="00674197" w:rsidRPr="00D319E0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F4463E" w14:textId="77777777" w:rsidR="00D319E0" w:rsidRPr="00D319E0" w:rsidRDefault="00D319E0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25BF2C" w14:textId="1787C14C" w:rsidR="00674197" w:rsidRPr="00D319E0" w:rsidRDefault="00D319E0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Aprender a contar, las formas y colores, las primeras palabras, los números.</w:t>
            </w: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03AE239" w14:textId="4F4495C2" w:rsidR="00674197" w:rsidRPr="00D319E0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755008" behindDoc="0" locked="0" layoutInCell="1" allowOverlap="1" wp14:anchorId="4AB396AB" wp14:editId="0BED8EAC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385445</wp:posOffset>
                  </wp:positionV>
                  <wp:extent cx="1181100" cy="1181100"/>
                  <wp:effectExtent l="0" t="0" r="0" b="0"/>
                  <wp:wrapSquare wrapText="bothSides"/>
                  <wp:docPr id="660" name="Imagen 660" descr="C:\Users\Marina\Desktop\sda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na\Desktop\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 xml:space="preserve"> PescAAPs</w:t>
            </w:r>
          </w:p>
        </w:tc>
        <w:tc>
          <w:tcPr>
            <w:tcW w:w="2410" w:type="dxa"/>
          </w:tcPr>
          <w:p w14:paraId="0E05563D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A181B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D0BBB9E" w14:textId="53E8D96D" w:rsidR="00674197" w:rsidRPr="00D319E0" w:rsidRDefault="00D319E0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6298752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E6BAD7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D319E0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BB097D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</w:tc>
        <w:tc>
          <w:tcPr>
            <w:tcW w:w="3093" w:type="dxa"/>
          </w:tcPr>
          <w:p w14:paraId="6A1CCE25" w14:textId="77777777" w:rsidR="00674197" w:rsidRPr="00D319E0" w:rsidRDefault="00674197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1D476B" w14:textId="77777777" w:rsidR="00674197" w:rsidRPr="00D319E0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49B5E0" w14:textId="455B0110" w:rsidR="00674197" w:rsidRPr="00D319E0" w:rsidRDefault="00D319E0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Esta divertida aplicación contiene 12 juegos diseñados para niños/as.</w:t>
            </w: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5ADDEF03" w14:textId="77777777" w:rsidTr="00C2291F">
        <w:tc>
          <w:tcPr>
            <w:tcW w:w="10606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PUZZLES</w:t>
            </w:r>
          </w:p>
        </w:tc>
      </w:tr>
    </w:tbl>
    <w:p w14:paraId="10E5EF9F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51779BD8" w14:textId="77777777" w:rsidTr="004235D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1870276B" w14:textId="387ACAA2" w:rsidR="004235D0" w:rsidRPr="00D319E0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61E35">
              <w:rPr>
                <w:rFonts w:asciiTheme="majorHAnsi" w:hAnsiTheme="majorHAnsi"/>
                <w:b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758080" behindDoc="0" locked="0" layoutInCell="1" allowOverlap="1" wp14:anchorId="7758067B" wp14:editId="53F34C98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473710</wp:posOffset>
                  </wp:positionV>
                  <wp:extent cx="1152525" cy="1152525"/>
                  <wp:effectExtent l="0" t="0" r="9525" b="9525"/>
                  <wp:wrapSquare wrapText="bothSides"/>
                  <wp:docPr id="663" name="Imagen 663" descr="C:\Users\Marina\Desktop\unnamed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E35">
              <w:rPr>
                <w:rFonts w:asciiTheme="majorHAnsi" w:hAnsiTheme="majorHAnsi"/>
                <w:b/>
                <w:sz w:val="24"/>
                <w:szCs w:val="24"/>
              </w:rPr>
              <w:t>Puzzles animales para niños</w:t>
            </w:r>
          </w:p>
        </w:tc>
        <w:tc>
          <w:tcPr>
            <w:tcW w:w="2410" w:type="dxa"/>
          </w:tcPr>
          <w:p w14:paraId="3FB0805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138C539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4A90A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9B2F4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7198E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029A4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3055C" w14:textId="571B525A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A4FFED" w14:textId="14C0B45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F5F54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D0A759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1B992E4" w14:textId="77777777" w:rsidR="004235D0" w:rsidRDefault="004235D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96E6B1" w14:textId="1A574DFD" w:rsidR="004235D0" w:rsidRPr="00142918" w:rsidRDefault="004235D0" w:rsidP="00A727C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E333CDB" w14:textId="77777777" w:rsidR="004235D0" w:rsidRDefault="004235D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B27A79" w14:textId="4B1D2613" w:rsidR="00D319E0" w:rsidRDefault="00D319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iOS </w:t>
            </w:r>
          </w:p>
          <w:p w14:paraId="5EBDEE63" w14:textId="15D18015" w:rsidR="00D319E0" w:rsidRPr="00D35542" w:rsidRDefault="00D319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</w:tc>
        <w:tc>
          <w:tcPr>
            <w:tcW w:w="3093" w:type="dxa"/>
          </w:tcPr>
          <w:p w14:paraId="376F37B6" w14:textId="77777777" w:rsidR="004235D0" w:rsidRPr="004A40C7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0AD1289" w14:textId="77777777" w:rsidR="004235D0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AACCFF5" w14:textId="77777777" w:rsidR="004235D0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2B2E110" w14:textId="77777777" w:rsidR="004235D0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53E93179" w:rsidR="004235D0" w:rsidRPr="004A40C7" w:rsidRDefault="00D319E0" w:rsidP="00A727C0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</w:rPr>
              <w:t>Juego para realizar puzles de animales.</w:t>
            </w:r>
          </w:p>
        </w:tc>
      </w:tr>
      <w:tr w:rsidR="004235D0" w14:paraId="7670753C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7B09010F" w14:textId="77777777" w:rsidR="00D319E0" w:rsidRDefault="00D319E0" w:rsidP="00D319E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061E35">
              <w:rPr>
                <w:rFonts w:asciiTheme="majorHAnsi" w:hAnsiTheme="majorHAnsi"/>
                <w:b/>
                <w:sz w:val="24"/>
                <w:szCs w:val="24"/>
              </w:rPr>
              <w:t>ompecabezas de la diversión del bebé</w:t>
            </w:r>
          </w:p>
          <w:p w14:paraId="6681B35A" w14:textId="089A6EDC" w:rsidR="004235D0" w:rsidRPr="00D319E0" w:rsidRDefault="00D319E0" w:rsidP="00A727C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61E35">
              <w:rPr>
                <w:rFonts w:asciiTheme="majorHAnsi" w:hAnsiTheme="majorHAnsi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7D2AFC1" wp14:editId="5679EEF8">
                  <wp:extent cx="1162050" cy="1162050"/>
                  <wp:effectExtent l="0" t="0" r="0" b="0"/>
                  <wp:docPr id="664" name="Imagen 664" descr="C:\Users\Marina\Desktop\dsfs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na\Desktop\ds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23499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CAE014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E6360B" w14:textId="64B41511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18CA7E48" w14:textId="1D81642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9FBE5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FB018B3" w14:textId="4D9C1E5E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iOS </w:t>
            </w:r>
          </w:p>
          <w:p w14:paraId="11B06AF0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2908E76" w14:textId="77777777" w:rsidR="00D319E0" w:rsidRDefault="00D319E0" w:rsidP="00A727C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EB6035B" w14:textId="77777777" w:rsidR="00D319E0" w:rsidRDefault="00D319E0" w:rsidP="00A727C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CA9500B" w14:textId="66C73030" w:rsidR="004235D0" w:rsidRPr="004A40C7" w:rsidRDefault="00D319E0" w:rsidP="00A727C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Rompecabezas </w:t>
            </w:r>
            <w:r w:rsidRPr="00061E35">
              <w:rPr>
                <w:rFonts w:asciiTheme="majorHAnsi" w:hAnsiTheme="majorHAnsi"/>
                <w:b/>
                <w:sz w:val="24"/>
                <w:szCs w:val="24"/>
              </w:rPr>
              <w:t xml:space="preserve"> diseñados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para niños/as con distintas </w:t>
            </w:r>
            <w:r w:rsidRPr="00061E35">
              <w:rPr>
                <w:rFonts w:asciiTheme="majorHAnsi" w:hAnsiTheme="majorHAnsi"/>
                <w:b/>
                <w:sz w:val="24"/>
                <w:szCs w:val="24"/>
              </w:rPr>
              <w:t>imágenes como: Animales, herramientas, vehículos, juguetes, frutas etc…</w:t>
            </w:r>
          </w:p>
        </w:tc>
      </w:tr>
    </w:tbl>
    <w:p w14:paraId="58BA89F4" w14:textId="138C045D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060465DC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FE154C1" w14:textId="77777777" w:rsidR="00D319E0" w:rsidRPr="009B6700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9B6700">
              <w:rPr>
                <w:rFonts w:asciiTheme="majorHAnsi" w:hAnsiTheme="majorHAnsi"/>
                <w:b/>
                <w:sz w:val="22"/>
                <w:szCs w:val="22"/>
              </w:rPr>
              <w:t>Soy Visual</w:t>
            </w:r>
          </w:p>
          <w:p w14:paraId="58624788" w14:textId="24197B31" w:rsidR="00D319E0" w:rsidRPr="00A727C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B670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097CD9D" wp14:editId="0CE11F69">
                  <wp:extent cx="1495425" cy="1321112"/>
                  <wp:effectExtent l="0" t="0" r="0" b="0"/>
                  <wp:docPr id="700" name="Imagen 700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29" cy="133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D5F244B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6001CB3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63EF25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D59D57E" w14:textId="09BEDC09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517A93"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A0C0149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99A3A51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BC055F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737F0CE7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17A93"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05B6C3FE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17A93"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</w:p>
          <w:p w14:paraId="3A838EB7" w14:textId="77777777" w:rsidR="00D319E0" w:rsidRPr="00517A93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406E7DB" w14:textId="77777777" w:rsidR="00D319E0" w:rsidRPr="00517A93" w:rsidRDefault="00D319E0" w:rsidP="00517A93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7F9B38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169C66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410BFAE" w14:textId="77777777" w:rsidR="00D319E0" w:rsidRPr="00517A93" w:rsidRDefault="00D319E0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517A93">
              <w:rPr>
                <w:rFonts w:asciiTheme="majorHAnsi" w:hAnsiTheme="majorHAnsi"/>
                <w:b/>
                <w:sz w:val="22"/>
                <w:szCs w:val="22"/>
              </w:rPr>
              <w:t>Diferentes actividades interactivas para el desarrollo del lenguaje.</w:t>
            </w:r>
          </w:p>
          <w:p w14:paraId="11EDD881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979A56" w14:textId="77777777" w:rsidR="00D319E0" w:rsidRPr="00517A93" w:rsidRDefault="00D319E0" w:rsidP="00517A93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D319E0" w14:paraId="7A58558F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386305F2" w14:textId="77777777" w:rsidR="00517A93" w:rsidRPr="009B6700" w:rsidRDefault="00517A93" w:rsidP="00517A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9B6700">
              <w:rPr>
                <w:rFonts w:asciiTheme="majorHAnsi" w:hAnsiTheme="majorHAnsi"/>
                <w:b/>
                <w:sz w:val="22"/>
                <w:szCs w:val="22"/>
              </w:rPr>
              <w:t>Ordenar y Aprender para Niños</w:t>
            </w:r>
          </w:p>
          <w:p w14:paraId="5FE31451" w14:textId="5C5DFE48" w:rsidR="00D319E0" w:rsidRPr="00517A93" w:rsidRDefault="00517A93" w:rsidP="003E2E70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B6700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CF0F7EF" wp14:editId="33C2B0D2">
                  <wp:extent cx="1238250" cy="1143000"/>
                  <wp:effectExtent l="0" t="0" r="0" b="0"/>
                  <wp:docPr id="699" name="Imagen 699" descr="C:\Users\Marina\Desktop\unnamed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8F4B88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516DA9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E8AA4A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1E34C5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5DB1F24" w14:textId="09333A28" w:rsidR="00D319E0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2F1B961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E61AB42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F119CBD" w14:textId="51B6C7A4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A1D685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55F0BE7" w14:textId="5BEFDE1E" w:rsidR="00D319E0" w:rsidRPr="00517A93" w:rsidRDefault="00517A93" w:rsidP="00517A93">
            <w:pPr>
              <w:pStyle w:val="Default"/>
              <w:rPr>
                <w:b/>
                <w:sz w:val="22"/>
                <w:szCs w:val="22"/>
              </w:rPr>
            </w:pPr>
            <w:r w:rsidRPr="009B6700">
              <w:rPr>
                <w:rFonts w:asciiTheme="majorHAnsi" w:hAnsiTheme="majorHAnsi"/>
                <w:b/>
                <w:sz w:val="22"/>
                <w:szCs w:val="22"/>
              </w:rPr>
              <w:t>Aplicación para que los</w:t>
            </w:r>
            <w:r w:rsidR="003314E3">
              <w:rPr>
                <w:rFonts w:asciiTheme="majorHAnsi" w:hAnsiTheme="majorHAnsi"/>
                <w:b/>
                <w:sz w:val="22"/>
                <w:szCs w:val="22"/>
              </w:rPr>
              <w:t>/las</w:t>
            </w:r>
            <w:r w:rsidRPr="009B6700">
              <w:rPr>
                <w:rFonts w:asciiTheme="majorHAnsi" w:hAnsiTheme="majorHAnsi"/>
                <w:b/>
                <w:sz w:val="22"/>
                <w:szCs w:val="22"/>
              </w:rPr>
              <w:t xml:space="preserve"> niñ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os/as</w:t>
            </w:r>
            <w:r w:rsidRPr="009B6700">
              <w:rPr>
                <w:rFonts w:asciiTheme="majorHAnsi" w:hAnsiTheme="majorHAnsi"/>
                <w:b/>
                <w:sz w:val="22"/>
                <w:szCs w:val="22"/>
              </w:rPr>
              <w:t xml:space="preserve"> se diviertan ordenando y buscando comida, animales y objetos de la casa, a la vez que mejoran sus habilidades motoras, adquieren nuevas habilidades cognitivas y amplían su vocabulario.</w:t>
            </w:r>
          </w:p>
        </w:tc>
      </w:tr>
    </w:tbl>
    <w:p w14:paraId="47CD720B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228C326C" w:rsidR="00C2291F" w:rsidRPr="00D319E0" w:rsidRDefault="00D319E0" w:rsidP="00D319E0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GRAFOMOTRICIDAD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194077E3" w14:textId="5943F569" w:rsidR="00517A93" w:rsidRDefault="00517A93" w:rsidP="00517A93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P</w:t>
            </w:r>
            <w:r w:rsidRPr="00B83DD4">
              <w:rPr>
                <w:rFonts w:asciiTheme="majorHAnsi" w:hAnsiTheme="majorHAnsi" w:cs="Arial"/>
                <w:b/>
                <w:sz w:val="22"/>
                <w:szCs w:val="22"/>
              </w:rPr>
              <w:t>atchimals: primeros trazo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t>s</w:t>
            </w:r>
          </w:p>
          <w:p w14:paraId="20E85FA1" w14:textId="0DA97A09" w:rsidR="00517A93" w:rsidRPr="00B83DD4" w:rsidRDefault="00517A93" w:rsidP="00517A93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B83DD4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9BB56E1" wp14:editId="2B189D0F">
                  <wp:extent cx="1200150" cy="1200150"/>
                  <wp:effectExtent l="0" t="0" r="0" b="0"/>
                  <wp:docPr id="696" name="Imagen 696" descr="C:\Users\Marina\Desktop\H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3E743" w14:textId="77777777" w:rsidR="00D319E0" w:rsidRPr="00A727C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14:paraId="396BE2D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AE9077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D18D58" w14:textId="226E7861" w:rsidR="00D319E0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2,19€ desde la ultima revisión</w:t>
            </w:r>
            <w:r w:rsidR="00C76DC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133FC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8413F20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AD25F1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Android</w:t>
            </w:r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iOS</w:t>
            </w:r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0D5D1DE" w14:textId="77777777" w:rsidR="00D319E0" w:rsidRPr="004A40C7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5E0F04A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16F1B07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6CC035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D169F8D" w14:textId="79589F1E" w:rsidR="00D319E0" w:rsidRPr="004A40C7" w:rsidRDefault="00517A93" w:rsidP="003E2E70">
            <w:pPr>
              <w:pStyle w:val="Default"/>
              <w:rPr>
                <w:b/>
                <w:sz w:val="22"/>
                <w:szCs w:val="22"/>
              </w:rPr>
            </w:pPr>
            <w:r w:rsidRPr="0068423A">
              <w:rPr>
                <w:rFonts w:asciiTheme="majorHAnsi" w:hAnsiTheme="majorHAnsi"/>
                <w:b/>
                <w:sz w:val="22"/>
                <w:szCs w:val="22"/>
              </w:rPr>
              <w:t>Aplicación para trabajar la grafomotricidad, destreza motora, percepción visual y los trazos y formas básicas.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56C5D5C1" w14:textId="77777777" w:rsidR="00517A93" w:rsidRPr="00517A93" w:rsidRDefault="00517A93" w:rsidP="00517A93">
            <w:pPr>
              <w:jc w:val="center"/>
              <w:rPr>
                <w:b/>
                <w:sz w:val="22"/>
                <w:szCs w:val="22"/>
              </w:rPr>
            </w:pPr>
            <w:r w:rsidRPr="00517A93">
              <w:rPr>
                <w:b/>
                <w:sz w:val="22"/>
                <w:szCs w:val="22"/>
              </w:rPr>
              <w:t>Pocoyo ABC Gratis</w:t>
            </w:r>
          </w:p>
          <w:p w14:paraId="55EBD5BC" w14:textId="7366C236" w:rsidR="00D319E0" w:rsidRPr="00C76DCA" w:rsidRDefault="00C76DCA" w:rsidP="00C76DCA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C76DCA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0AD06F88" wp14:editId="149B86C1">
                  <wp:extent cx="1314450" cy="1314450"/>
                  <wp:effectExtent l="0" t="0" r="0" b="0"/>
                  <wp:docPr id="77" name="Imagen 77" descr="C:\Users\Marina\Desktop\gh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38310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D666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CFD8D53" w14:textId="422806D9" w:rsidR="00D319E0" w:rsidRP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C76DCA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CEC0A6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6590D4D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04007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4852C86" w14:textId="4C690DEE" w:rsidR="00D319E0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</w:t>
            </w:r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BFB3C24" w14:textId="77777777" w:rsidR="00D319E0" w:rsidRPr="004A40C7" w:rsidRDefault="00D319E0" w:rsidP="003E2E70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203F0F1E" w14:textId="34424850" w:rsidR="00D319E0" w:rsidRPr="00C76DCA" w:rsidRDefault="00C76DCA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 xml:space="preserve">Aplicación para trabajar la grafomotricidad, repasando una línea de puntos, los niños podrán </w:t>
            </w:r>
            <w:r w:rsidRPr="00C76DCA">
              <w:rPr>
                <w:rFonts w:asciiTheme="majorHAnsi" w:hAnsiTheme="majorHAnsi"/>
                <w:b/>
                <w:bCs/>
                <w:sz w:val="22"/>
                <w:szCs w:val="22"/>
              </w:rPr>
              <w:t>dibujar la letra con el dedo</w:t>
            </w: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 xml:space="preserve">, tanto en </w:t>
            </w:r>
            <w:r w:rsidRPr="00C76DCA">
              <w:rPr>
                <w:rFonts w:asciiTheme="majorHAnsi" w:hAnsiTheme="majorHAnsi"/>
                <w:b/>
                <w:bCs/>
                <w:sz w:val="22"/>
                <w:szCs w:val="22"/>
              </w:rPr>
              <w:t>mayúscula</w:t>
            </w: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 xml:space="preserve"> como en </w:t>
            </w:r>
            <w:r w:rsidRPr="00C76DCA">
              <w:rPr>
                <w:rFonts w:asciiTheme="majorHAnsi" w:hAnsiTheme="majorHAnsi"/>
                <w:b/>
                <w:bCs/>
                <w:sz w:val="22"/>
                <w:szCs w:val="22"/>
              </w:rPr>
              <w:t>minúscula</w:t>
            </w: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 xml:space="preserve">, iniciándose así en la </w:t>
            </w:r>
            <w:r w:rsidRPr="00C76DCA">
              <w:rPr>
                <w:rFonts w:asciiTheme="majorHAnsi" w:hAnsiTheme="majorHAnsi"/>
                <w:b/>
                <w:bCs/>
                <w:sz w:val="22"/>
                <w:szCs w:val="22"/>
              </w:rPr>
              <w:t>escritura</w:t>
            </w: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 xml:space="preserve"> y reforzando sus </w:t>
            </w:r>
            <w:r w:rsidRPr="00C76DCA">
              <w:rPr>
                <w:rFonts w:asciiTheme="majorHAnsi" w:hAnsiTheme="majorHAnsi"/>
                <w:b/>
                <w:bCs/>
                <w:sz w:val="22"/>
                <w:szCs w:val="22"/>
              </w:rPr>
              <w:t>habilidades psicomotrices</w:t>
            </w:r>
            <w:r w:rsidRPr="00C76DCA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E22A823" w14:textId="77777777" w:rsidR="00D319E0" w:rsidRPr="004A40C7" w:rsidRDefault="00D319E0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</w:tr>
    </w:tbl>
    <w:p w14:paraId="0ADD433A" w14:textId="706FD89D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4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60EBC" w14:textId="77777777" w:rsidR="00C46230" w:rsidRDefault="00C46230" w:rsidP="00086DEE">
      <w:r>
        <w:separator/>
      </w:r>
    </w:p>
  </w:endnote>
  <w:endnote w:type="continuationSeparator" w:id="0">
    <w:p w14:paraId="60A9C1F6" w14:textId="77777777" w:rsidR="00C46230" w:rsidRDefault="00C46230" w:rsidP="00086DEE">
      <w:r>
        <w:continuationSeparator/>
      </w:r>
    </w:p>
  </w:endnote>
  <w:endnote w:type="continuationNotice" w:id="1">
    <w:p w14:paraId="19919333" w14:textId="77777777" w:rsidR="00C46230" w:rsidRDefault="00C46230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A302E" w14:textId="77777777" w:rsidR="00C46230" w:rsidRDefault="00C46230" w:rsidP="00086DEE">
      <w:r>
        <w:separator/>
      </w:r>
    </w:p>
  </w:footnote>
  <w:footnote w:type="continuationSeparator" w:id="0">
    <w:p w14:paraId="5870D13E" w14:textId="77777777" w:rsidR="00C46230" w:rsidRDefault="00C46230" w:rsidP="00086DEE">
      <w:r>
        <w:continuationSeparator/>
      </w:r>
    </w:p>
  </w:footnote>
  <w:footnote w:type="continuationNotice" w:id="1">
    <w:p w14:paraId="68448D17" w14:textId="77777777" w:rsidR="00C46230" w:rsidRDefault="00C46230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u3N+cceNUicezWozDCRB0eAb1qo=" w:salt="zKfhuniMSd9gSq2EkGGe3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619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5D0E"/>
    <w:rsid w:val="00086DEE"/>
    <w:rsid w:val="000966D8"/>
    <w:rsid w:val="000A6271"/>
    <w:rsid w:val="000B5C89"/>
    <w:rsid w:val="000D7590"/>
    <w:rsid w:val="000F7302"/>
    <w:rsid w:val="001029C3"/>
    <w:rsid w:val="001101B6"/>
    <w:rsid w:val="0011353E"/>
    <w:rsid w:val="001144BD"/>
    <w:rsid w:val="001246C5"/>
    <w:rsid w:val="00146872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E7D4D"/>
    <w:rsid w:val="002F2A86"/>
    <w:rsid w:val="00305D48"/>
    <w:rsid w:val="00316A5F"/>
    <w:rsid w:val="0031749D"/>
    <w:rsid w:val="003211B3"/>
    <w:rsid w:val="003314E3"/>
    <w:rsid w:val="00334A71"/>
    <w:rsid w:val="00337770"/>
    <w:rsid w:val="00341A97"/>
    <w:rsid w:val="00345BAE"/>
    <w:rsid w:val="00352912"/>
    <w:rsid w:val="00356943"/>
    <w:rsid w:val="00361B8E"/>
    <w:rsid w:val="00363B3A"/>
    <w:rsid w:val="00371585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663E5"/>
    <w:rsid w:val="00581102"/>
    <w:rsid w:val="00591EB5"/>
    <w:rsid w:val="00594AD3"/>
    <w:rsid w:val="005A3FC2"/>
    <w:rsid w:val="005A5CB4"/>
    <w:rsid w:val="005A645E"/>
    <w:rsid w:val="005A683E"/>
    <w:rsid w:val="005B2FFE"/>
    <w:rsid w:val="005C2B68"/>
    <w:rsid w:val="005C52E9"/>
    <w:rsid w:val="005D7053"/>
    <w:rsid w:val="005E5BCB"/>
    <w:rsid w:val="005E651D"/>
    <w:rsid w:val="00610D3C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91CE6"/>
    <w:rsid w:val="006A3E35"/>
    <w:rsid w:val="006B09E5"/>
    <w:rsid w:val="006C4792"/>
    <w:rsid w:val="006D3B28"/>
    <w:rsid w:val="006E17A5"/>
    <w:rsid w:val="006E2019"/>
    <w:rsid w:val="006F21A8"/>
    <w:rsid w:val="00700744"/>
    <w:rsid w:val="00700904"/>
    <w:rsid w:val="007044BA"/>
    <w:rsid w:val="0070485D"/>
    <w:rsid w:val="007069C3"/>
    <w:rsid w:val="00711AA1"/>
    <w:rsid w:val="007158DB"/>
    <w:rsid w:val="00760148"/>
    <w:rsid w:val="0076276F"/>
    <w:rsid w:val="00765CF1"/>
    <w:rsid w:val="00775E29"/>
    <w:rsid w:val="00784A8F"/>
    <w:rsid w:val="00794E1F"/>
    <w:rsid w:val="007A04C2"/>
    <w:rsid w:val="007A56BB"/>
    <w:rsid w:val="007B01C1"/>
    <w:rsid w:val="007B0573"/>
    <w:rsid w:val="007B066B"/>
    <w:rsid w:val="007B20BB"/>
    <w:rsid w:val="007C35A3"/>
    <w:rsid w:val="007D3205"/>
    <w:rsid w:val="007F435E"/>
    <w:rsid w:val="007F5627"/>
    <w:rsid w:val="007F6A0A"/>
    <w:rsid w:val="0080401F"/>
    <w:rsid w:val="00812179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2B2"/>
    <w:rsid w:val="0086768D"/>
    <w:rsid w:val="00880E25"/>
    <w:rsid w:val="00883791"/>
    <w:rsid w:val="008A0E6C"/>
    <w:rsid w:val="008C695E"/>
    <w:rsid w:val="008D3A02"/>
    <w:rsid w:val="008E02C2"/>
    <w:rsid w:val="008E469D"/>
    <w:rsid w:val="008E6B8C"/>
    <w:rsid w:val="008F250E"/>
    <w:rsid w:val="008F5952"/>
    <w:rsid w:val="008F62CC"/>
    <w:rsid w:val="00907E4D"/>
    <w:rsid w:val="0091168B"/>
    <w:rsid w:val="00912C4B"/>
    <w:rsid w:val="00922625"/>
    <w:rsid w:val="009325D6"/>
    <w:rsid w:val="00942D1F"/>
    <w:rsid w:val="00945C42"/>
    <w:rsid w:val="0094634C"/>
    <w:rsid w:val="009466BA"/>
    <w:rsid w:val="00950015"/>
    <w:rsid w:val="009553E7"/>
    <w:rsid w:val="009804D2"/>
    <w:rsid w:val="00981E9C"/>
    <w:rsid w:val="009B6700"/>
    <w:rsid w:val="009C6BC1"/>
    <w:rsid w:val="009D0568"/>
    <w:rsid w:val="009E1325"/>
    <w:rsid w:val="009E39A6"/>
    <w:rsid w:val="009E4131"/>
    <w:rsid w:val="009E675E"/>
    <w:rsid w:val="009E74E2"/>
    <w:rsid w:val="009E761E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2751"/>
    <w:rsid w:val="00AB2F5C"/>
    <w:rsid w:val="00AC2DD7"/>
    <w:rsid w:val="00AC55C0"/>
    <w:rsid w:val="00AC6FC9"/>
    <w:rsid w:val="00AC7554"/>
    <w:rsid w:val="00AD29DB"/>
    <w:rsid w:val="00AD5637"/>
    <w:rsid w:val="00AE1CF6"/>
    <w:rsid w:val="00AE71B6"/>
    <w:rsid w:val="00AF4B5D"/>
    <w:rsid w:val="00B02AD7"/>
    <w:rsid w:val="00B035BB"/>
    <w:rsid w:val="00B16A1C"/>
    <w:rsid w:val="00B20A3D"/>
    <w:rsid w:val="00B21480"/>
    <w:rsid w:val="00B2734F"/>
    <w:rsid w:val="00B302AC"/>
    <w:rsid w:val="00B353EE"/>
    <w:rsid w:val="00B36C4F"/>
    <w:rsid w:val="00B372CD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84D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C0722F"/>
    <w:rsid w:val="00C13E9A"/>
    <w:rsid w:val="00C2291F"/>
    <w:rsid w:val="00C23E10"/>
    <w:rsid w:val="00C35E7C"/>
    <w:rsid w:val="00C37B7D"/>
    <w:rsid w:val="00C40B1B"/>
    <w:rsid w:val="00C456CC"/>
    <w:rsid w:val="00C46230"/>
    <w:rsid w:val="00C4634D"/>
    <w:rsid w:val="00C53628"/>
    <w:rsid w:val="00C551D8"/>
    <w:rsid w:val="00C601D5"/>
    <w:rsid w:val="00C61775"/>
    <w:rsid w:val="00C633CE"/>
    <w:rsid w:val="00C6740C"/>
    <w:rsid w:val="00C674A6"/>
    <w:rsid w:val="00C76DCA"/>
    <w:rsid w:val="00C82F61"/>
    <w:rsid w:val="00C83194"/>
    <w:rsid w:val="00C87C79"/>
    <w:rsid w:val="00C90CAC"/>
    <w:rsid w:val="00C93D2C"/>
    <w:rsid w:val="00CA42A6"/>
    <w:rsid w:val="00CB11E1"/>
    <w:rsid w:val="00CC0909"/>
    <w:rsid w:val="00CC0AF9"/>
    <w:rsid w:val="00CD4E3D"/>
    <w:rsid w:val="00CE142D"/>
    <w:rsid w:val="00CE1663"/>
    <w:rsid w:val="00CE1746"/>
    <w:rsid w:val="00CE1EA7"/>
    <w:rsid w:val="00CF07A6"/>
    <w:rsid w:val="00D04B97"/>
    <w:rsid w:val="00D115F5"/>
    <w:rsid w:val="00D15160"/>
    <w:rsid w:val="00D2572C"/>
    <w:rsid w:val="00D319E0"/>
    <w:rsid w:val="00D3202D"/>
    <w:rsid w:val="00D35542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178"/>
    <w:rsid w:val="00E1167A"/>
    <w:rsid w:val="00E22BCB"/>
    <w:rsid w:val="00E26993"/>
    <w:rsid w:val="00E3569C"/>
    <w:rsid w:val="00E512D3"/>
    <w:rsid w:val="00E5334A"/>
    <w:rsid w:val="00E57032"/>
    <w:rsid w:val="00E64423"/>
    <w:rsid w:val="00E74DFC"/>
    <w:rsid w:val="00E86561"/>
    <w:rsid w:val="00E87FA2"/>
    <w:rsid w:val="00E95E0E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12E76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7013D"/>
    <w:rsid w:val="00F74711"/>
    <w:rsid w:val="00F74A3E"/>
    <w:rsid w:val="00F91D1A"/>
    <w:rsid w:val="00F95A19"/>
    <w:rsid w:val="00FA35DB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4" Type="http://schemas.openxmlformats.org/officeDocument/2006/relationships/hyperlink" Target="https://play.google.com/store/apps/details?id=com.gi.talkingpocoyofree&amp;hl=es_419" TargetMode="External"/><Relationship Id="rId15" Type="http://schemas.openxmlformats.org/officeDocument/2006/relationships/image" Target="media/image4.emf"/><Relationship Id="rId16" Type="http://schemas.openxmlformats.org/officeDocument/2006/relationships/hyperlink" Target="https://play.google.com/store/apps/details?id=air.elbuhoboo.app&amp;hl=es_419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play.google.com/store/apps/details?id=com.promedia.pictosonidos&amp;hl=es_419" TargetMode="External"/><Relationship Id="rId19" Type="http://schemas.openxmlformats.org/officeDocument/2006/relationships/image" Target="media/image6.emf"/><Relationship Id="rId50" Type="http://schemas.openxmlformats.org/officeDocument/2006/relationships/hyperlink" Target="https://play.google.com/store/apps/details?id=air.com.patchimals.firstlines&amp;hl=es_419" TargetMode="External"/><Relationship Id="rId51" Type="http://schemas.openxmlformats.org/officeDocument/2006/relationships/image" Target="media/image22.png"/><Relationship Id="rId52" Type="http://schemas.openxmlformats.org/officeDocument/2006/relationships/hyperlink" Target="https://play.google.com/store/apps/details?id=com.zinkia.pocoyo.alphabet.free&amp;hl=es_419" TargetMode="External"/><Relationship Id="rId53" Type="http://schemas.openxmlformats.org/officeDocument/2006/relationships/image" Target="media/image23.png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s://play.google.com/store/apps/details?id=com.pescapps.game4kids&amp;hl=es_419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play.google.com/store/apps/details?id=com.iabuzz.puzzle4kidsAnimals&amp;hl=es_419" TargetMode="External"/><Relationship Id="rId43" Type="http://schemas.openxmlformats.org/officeDocument/2006/relationships/image" Target="media/image18.png"/><Relationship Id="rId44" Type="http://schemas.openxmlformats.org/officeDocument/2006/relationships/hyperlink" Target="https://play.google.com/store/apps/details?id=forqan.tech.babypuzzles.ads&amp;hl=es_419" TargetMode="External"/><Relationship Id="rId45" Type="http://schemas.openxmlformats.org/officeDocument/2006/relationships/image" Target="media/image19.png"/><Relationship Id="rId46" Type="http://schemas.openxmlformats.org/officeDocument/2006/relationships/hyperlink" Target="https://play.google.com/store/apps/details?id=com.soyvisual.player&amp;hl=es_419" TargetMode="External"/><Relationship Id="rId47" Type="http://schemas.openxmlformats.org/officeDocument/2006/relationships/image" Target="media/image20.emf"/><Relationship Id="rId48" Type="http://schemas.openxmlformats.org/officeDocument/2006/relationships/hyperlink" Target="https://play.google.com/store/apps/details?id=com.iAbuzz.SortingNLearning&amp;hl=es_419" TargetMode="External"/><Relationship Id="rId4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apps.apple.com/es/app/series-1/id501937796" TargetMode="External"/><Relationship Id="rId31" Type="http://schemas.openxmlformats.org/officeDocument/2006/relationships/image" Target="media/image12.emf"/><Relationship Id="rId32" Type="http://schemas.openxmlformats.org/officeDocument/2006/relationships/hyperlink" Target="https://play.google.com/store/apps/details?id=com.fundacionplanetaimaginario.isequenciasviallite&amp;hl=es_419" TargetMode="External"/><Relationship Id="rId33" Type="http://schemas.openxmlformats.org/officeDocument/2006/relationships/image" Target="media/image13.emf"/><Relationship Id="rId34" Type="http://schemas.openxmlformats.org/officeDocument/2006/relationships/hyperlink" Target="https://play.google.com/store/apps/details?id=com.orange.joseaprende&amp;hl=es_419" TargetMode="External"/><Relationship Id="rId35" Type="http://schemas.openxmlformats.org/officeDocument/2006/relationships/image" Target="media/image14.emf"/><Relationship Id="rId36" Type="http://schemas.openxmlformats.org/officeDocument/2006/relationships/hyperlink" Target="https://play.google.com/store/apps/details?id=com.bosquedefantasias.cuentos&amp;hl=es_419" TargetMode="External"/><Relationship Id="rId37" Type="http://schemas.openxmlformats.org/officeDocument/2006/relationships/image" Target="media/image15.png"/><Relationship Id="rId38" Type="http://schemas.openxmlformats.org/officeDocument/2006/relationships/hyperlink" Target="https://play.google.com/store/apps/details?id=com.EducaGames.DinoTim&amp;hl=es_419" TargetMode="External"/><Relationship Id="rId39" Type="http://schemas.openxmlformats.org/officeDocument/2006/relationships/image" Target="media/image16.png"/><Relationship Id="rId20" Type="http://schemas.openxmlformats.org/officeDocument/2006/relationships/hyperlink" Target="Animal%20Sounds%20for%20Baby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com.tt.toddler.songs.tunes.fun.games&amp;hl=es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lay.google.com/store/apps/details?id=com.appquiz.baby.musical&amp;hl=es_419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apps.apple.com/es/app/match-it-up-1/id421840435" TargetMode="External"/><Relationship Id="rId27" Type="http://schemas.openxmlformats.org/officeDocument/2006/relationships/image" Target="media/image10.jpeg"/><Relationship Id="rId28" Type="http://schemas.openxmlformats.org/officeDocument/2006/relationships/hyperlink" Target="https://play.google.com/store/apps/details?id=com.sinyee.babybus.toilet&amp;hl=es" TargetMode="External"/><Relationship Id="rId29" Type="http://schemas.openxmlformats.org/officeDocument/2006/relationships/image" Target="media/image11.emf"/><Relationship Id="rId10" Type="http://schemas.openxmlformats.org/officeDocument/2006/relationships/hyperlink" Target="https://play.google.com/store/apps/details?id=air.ProyectoEmociones&amp;hl=es_419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play.google.com/store/apps/details?id=com.auticiel.autimo&amp;hl=es_41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70442-A2C1-EF43-AD21-3D48341F6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456</Words>
  <Characters>4141</Characters>
  <Application>Microsoft Macintosh Word</Application>
  <DocSecurity>8</DocSecurity>
  <Lines>1035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2020-04-03T06:24:00Z</dcterms:created>
  <dcterms:modified xsi:type="dcterms:W3CDTF">2020-04-03T06:26:00Z</dcterms:modified>
</cp:coreProperties>
</file>