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1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3"/>
        <w:gridCol w:w="8315"/>
        <w:gridCol w:w="1044"/>
        <w:gridCol w:w="269"/>
      </w:tblGrid>
      <w:tr w:rsidR="00950015" w:rsidRPr="00F12E76" w14:paraId="7B723FF6" w14:textId="77777777" w:rsidTr="00E5044E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bookmarkStart w:id="0" w:name="_GoBack"/>
            <w:bookmarkEnd w:id="0"/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E5044E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1C773F7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F99121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B13D8CA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 w:bidi="ar-SA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77777777" w:rsidR="00476B39" w:rsidRDefault="007D3205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JUEGA</w:t>
            </w:r>
            <w:r w:rsidR="00D2572C">
              <w:rPr>
                <w:sz w:val="64"/>
                <w:szCs w:val="64"/>
              </w:rPr>
              <w:t xml:space="preserve"> </w:t>
            </w:r>
          </w:p>
          <w:p w14:paraId="1A61AEA4" w14:textId="686A7126" w:rsidR="00476B39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Y </w:t>
            </w:r>
          </w:p>
          <w:p w14:paraId="0D34A933" w14:textId="75160470" w:rsidR="00391B73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APRENDE</w:t>
            </w:r>
            <w:r w:rsidR="007D3205">
              <w:rPr>
                <w:sz w:val="64"/>
                <w:szCs w:val="64"/>
              </w:rPr>
              <w:t xml:space="preserve"> CON</w:t>
            </w:r>
            <w:r w:rsidR="00F17EAC">
              <w:t xml:space="preserve"> </w:t>
            </w:r>
            <w:r w:rsidR="007D3205" w:rsidRPr="007D3205">
              <w:rPr>
                <w:sz w:val="64"/>
                <w:szCs w:val="64"/>
              </w:rPr>
              <w:t>APPS</w:t>
            </w:r>
            <w:r w:rsidR="007D1335">
              <w:rPr>
                <w:sz w:val="64"/>
                <w:szCs w:val="64"/>
              </w:rPr>
              <w:t xml:space="preserve"> </w:t>
            </w:r>
            <w:r w:rsidR="000267E3">
              <w:rPr>
                <w:sz w:val="64"/>
                <w:szCs w:val="64"/>
              </w:rPr>
              <w:t>V</w:t>
            </w:r>
            <w:r w:rsidR="002E474A">
              <w:rPr>
                <w:sz w:val="64"/>
                <w:szCs w:val="64"/>
              </w:rPr>
              <w:t>III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505FDB5C" w14:textId="77777777" w:rsidR="00D2572C" w:rsidRPr="00DD6D9C" w:rsidRDefault="00D2572C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118FBB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B66170B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3CD4E70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E5044E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391B73" w14:paraId="4EDA97A4" w14:textId="77777777" w:rsidTr="00E504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CAUSA-EFECTO</w:t>
            </w:r>
          </w:p>
        </w:tc>
      </w:tr>
    </w:tbl>
    <w:p w14:paraId="39A3A767" w14:textId="52E58631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CE21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20"/>
          <w:jc w:val="center"/>
        </w:trPr>
        <w:tc>
          <w:tcPr>
            <w:tcW w:w="2741" w:type="dxa"/>
          </w:tcPr>
          <w:p w14:paraId="56967F6C" w14:textId="1473D34F" w:rsidR="0057766D" w:rsidRPr="00CE2138" w:rsidRDefault="00BF009C" w:rsidP="00CE2138">
            <w:pPr>
              <w:jc w:val="center"/>
              <w:rPr>
                <w:b/>
                <w:sz w:val="22"/>
                <w:szCs w:val="22"/>
              </w:rPr>
            </w:pPr>
            <w:r w:rsidRPr="00BF009C">
              <w:rPr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9744" behindDoc="0" locked="0" layoutInCell="1" allowOverlap="1" wp14:anchorId="79B4DFE9" wp14:editId="7331E418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363855</wp:posOffset>
                  </wp:positionV>
                  <wp:extent cx="1247775" cy="1247775"/>
                  <wp:effectExtent l="0" t="0" r="9525" b="9525"/>
                  <wp:wrapSquare wrapText="bothSides"/>
                  <wp:docPr id="18" name="Imagen 18" descr="Cartel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09C">
              <w:rPr>
                <w:b/>
                <w:sz w:val="22"/>
                <w:szCs w:val="22"/>
              </w:rPr>
              <w:t>Talking Ginger</w:t>
            </w:r>
          </w:p>
        </w:tc>
        <w:tc>
          <w:tcPr>
            <w:tcW w:w="2410" w:type="dxa"/>
          </w:tcPr>
          <w:p w14:paraId="24B92C65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58960B3" w14:textId="77777777" w:rsidR="00915C37" w:rsidRPr="00965722" w:rsidRDefault="00915C37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24FAEA9" w14:textId="77777777" w:rsidR="00915C37" w:rsidRPr="00965722" w:rsidRDefault="00915C37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4C2B0F8" w14:textId="18DA8A49" w:rsidR="00674197" w:rsidRPr="00965722" w:rsidRDefault="00CE2138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Gratis</w:t>
            </w:r>
          </w:p>
          <w:p w14:paraId="54890450" w14:textId="77777777" w:rsidR="00C76DCA" w:rsidRPr="00965722" w:rsidRDefault="00C76DCA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0ED52A0" w14:textId="55209DCE" w:rsidR="00674197" w:rsidRPr="00965722" w:rsidRDefault="00965722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Ofrece compras dentro de la app</w:t>
            </w:r>
          </w:p>
        </w:tc>
        <w:tc>
          <w:tcPr>
            <w:tcW w:w="2033" w:type="dxa"/>
          </w:tcPr>
          <w:p w14:paraId="3BE88B11" w14:textId="77777777" w:rsidR="00674197" w:rsidRPr="007B002E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6D11D00" w14:textId="77777777" w:rsidR="00674197" w:rsidRPr="007B002E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F525C52" w14:textId="77777777" w:rsidR="00674197" w:rsidRPr="007B002E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1DA69001" w14:textId="77777777" w:rsidR="00674197" w:rsidRPr="007B002E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7B002E">
              <w:rPr>
                <w:rFonts w:cs="Arial"/>
                <w:b/>
                <w:color w:val="000000"/>
                <w:sz w:val="22"/>
                <w:szCs w:val="22"/>
              </w:rPr>
              <w:t xml:space="preserve">iOS </w:t>
            </w:r>
          </w:p>
          <w:p w14:paraId="2A3BBA57" w14:textId="77777777" w:rsidR="00517A93" w:rsidRPr="007B002E" w:rsidRDefault="00517A9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19EF3289" w14:textId="77777777" w:rsidR="00674197" w:rsidRPr="007B002E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7B002E">
              <w:rPr>
                <w:rFonts w:cs="Arial"/>
                <w:b/>
                <w:color w:val="000000"/>
                <w:sz w:val="22"/>
                <w:szCs w:val="22"/>
              </w:rPr>
              <w:t>Android</w:t>
            </w:r>
          </w:p>
          <w:p w14:paraId="3B35E9D2" w14:textId="77777777" w:rsidR="00674197" w:rsidRPr="007B002E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2F7CE04" w14:textId="77777777" w:rsidR="00CE2138" w:rsidRDefault="00CE2138" w:rsidP="007B00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</w:p>
          <w:p w14:paraId="5B14B89A" w14:textId="31FBE008" w:rsidR="007D1335" w:rsidRPr="007B002E" w:rsidRDefault="007B002E" w:rsidP="007B002E">
            <w:pPr>
              <w:spacing w:before="100" w:beforeAutospacing="1" w:after="100" w:afterAutospacing="1"/>
              <w:rPr>
                <w:rFonts w:eastAsia="Times New Roman" w:cs="Times New Roman"/>
                <w:b/>
                <w:sz w:val="22"/>
                <w:szCs w:val="22"/>
                <w:lang w:eastAsia="es-ES"/>
              </w:rPr>
            </w:pPr>
            <w:r w:rsidRPr="007B00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  <w:t>¡</w:t>
            </w:r>
            <w:r w:rsidRPr="007B002E">
              <w:rPr>
                <w:rFonts w:eastAsia="Times New Roman" w:cs="Times New Roman"/>
                <w:b/>
                <w:sz w:val="22"/>
                <w:szCs w:val="22"/>
                <w:lang w:eastAsia="es-ES"/>
              </w:rPr>
              <w:t>El pequeño Talking Ginger necesita tu ayuda! ¡Ayúdalo a prepararse para irse a la cama y diviértete mientras lo haces!</w:t>
            </w:r>
            <w:r>
              <w:rPr>
                <w:rFonts w:eastAsia="Times New Roman" w:cs="Times New Roman"/>
                <w:b/>
                <w:sz w:val="22"/>
                <w:szCs w:val="22"/>
                <w:lang w:eastAsia="es-ES"/>
              </w:rPr>
              <w:t xml:space="preserve"> </w:t>
            </w:r>
            <w:r w:rsidRPr="007B002E">
              <w:rPr>
                <w:rFonts w:eastAsia="Times New Roman" w:cs="Times New Roman"/>
                <w:b/>
                <w:sz w:val="22"/>
                <w:szCs w:val="22"/>
                <w:lang w:eastAsia="es-ES"/>
              </w:rPr>
              <w:t xml:space="preserve">Ginger te da la mejor compañía. </w:t>
            </w:r>
          </w:p>
          <w:p w14:paraId="67B3778D" w14:textId="7878B373" w:rsidR="007D1335" w:rsidRPr="007B002E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74197" w14:paraId="58304FAE" w14:textId="77777777" w:rsidTr="00D528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00"/>
          <w:jc w:val="center"/>
        </w:trPr>
        <w:tc>
          <w:tcPr>
            <w:tcW w:w="2741" w:type="dxa"/>
          </w:tcPr>
          <w:p w14:paraId="126272A0" w14:textId="0D7BA4D0" w:rsidR="0057766D" w:rsidRPr="00BF009C" w:rsidRDefault="00BF009C" w:rsidP="00BF009C">
            <w:pPr>
              <w:rPr>
                <w:b/>
                <w:sz w:val="22"/>
                <w:szCs w:val="22"/>
              </w:rPr>
            </w:pPr>
            <w:r w:rsidRPr="00BF009C">
              <w:rPr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8720" behindDoc="0" locked="0" layoutInCell="1" allowOverlap="1" wp14:anchorId="33395492" wp14:editId="543397FA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401320</wp:posOffset>
                  </wp:positionV>
                  <wp:extent cx="1276350" cy="1276350"/>
                  <wp:effectExtent l="0" t="0" r="0" b="0"/>
                  <wp:wrapSquare wrapText="bothSides"/>
                  <wp:docPr id="19" name="Imagen 19" descr="Cartel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09C">
              <w:rPr>
                <w:b/>
                <w:sz w:val="22"/>
                <w:szCs w:val="22"/>
              </w:rPr>
              <w:t>Mi Talking Tom: Amigos</w:t>
            </w:r>
          </w:p>
        </w:tc>
        <w:tc>
          <w:tcPr>
            <w:tcW w:w="2410" w:type="dxa"/>
          </w:tcPr>
          <w:p w14:paraId="1037222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3712262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EFE7A00" w14:textId="77777777" w:rsidR="008D330C" w:rsidRPr="00AE6B68" w:rsidRDefault="008D330C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640DC79" w14:textId="75D83E1E" w:rsidR="00674197" w:rsidRDefault="00CE2138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4156E3C0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6604C0" w14:textId="25460668" w:rsidR="00674197" w:rsidRPr="00D62463" w:rsidRDefault="00BF009C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Ofrece compras dentro de la app</w:t>
            </w:r>
          </w:p>
        </w:tc>
        <w:tc>
          <w:tcPr>
            <w:tcW w:w="2033" w:type="dxa"/>
          </w:tcPr>
          <w:p w14:paraId="768BD1F2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520D7C3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62C82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A68A97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29FE6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Andrioid</w:t>
            </w:r>
          </w:p>
          <w:p w14:paraId="1C19F0E8" w14:textId="77777777" w:rsidR="00517A93" w:rsidRPr="00AE6B68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112ADA" w14:textId="77777777" w:rsidR="00674197" w:rsidRPr="00AE6B68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A9A9431" w14:textId="01A5D5F3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B0FFCAD" w14:textId="77777777" w:rsidR="007B002E" w:rsidRPr="007B002E" w:rsidRDefault="007B002E" w:rsidP="007B002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D67F50A" w14:textId="1D4218C5" w:rsidR="009C4740" w:rsidRPr="00D528B3" w:rsidRDefault="007B002E" w:rsidP="007B002E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7B002E">
              <w:rPr>
                <w:rFonts w:asciiTheme="minorHAnsi" w:hAnsiTheme="minorHAnsi"/>
                <w:b/>
                <w:sz w:val="22"/>
                <w:szCs w:val="22"/>
              </w:rPr>
              <w:t>Acompaña a</w:t>
            </w:r>
            <w:r w:rsidR="00BF009C" w:rsidRPr="007B002E">
              <w:rPr>
                <w:rFonts w:asciiTheme="minorHAnsi" w:hAnsiTheme="minorHAnsi"/>
                <w:b/>
                <w:sz w:val="22"/>
                <w:szCs w:val="22"/>
              </w:rPr>
              <w:t xml:space="preserve"> Angela, Hank, Ginger, Ben y Becca</w:t>
            </w:r>
            <w:r w:rsidRPr="007B002E">
              <w:rPr>
                <w:rFonts w:asciiTheme="minorHAnsi" w:hAnsiTheme="minorHAnsi"/>
                <w:b/>
                <w:sz w:val="22"/>
                <w:szCs w:val="22"/>
              </w:rPr>
              <w:t xml:space="preserve"> y ayúdalos a bañarlos, cuidarlos y darles de comer entre otras muchas cosas.</w:t>
            </w:r>
          </w:p>
        </w:tc>
      </w:tr>
    </w:tbl>
    <w:p w14:paraId="59CE6690" w14:textId="77777777" w:rsidR="00CE2138" w:rsidRDefault="00CE2138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34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  <w:gridCol w:w="66"/>
      </w:tblGrid>
      <w:tr w:rsidR="00674197" w14:paraId="7AF2E0EC" w14:textId="77777777" w:rsidTr="007908F5">
        <w:trPr>
          <w:gridAfter w:val="1"/>
          <w:wAfter w:w="66" w:type="dxa"/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7908F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6" w:type="dxa"/>
          <w:trHeight w:val="2274"/>
          <w:jc w:val="center"/>
        </w:trPr>
        <w:tc>
          <w:tcPr>
            <w:tcW w:w="2741" w:type="dxa"/>
          </w:tcPr>
          <w:p w14:paraId="6E65B8BC" w14:textId="3E1B81C7" w:rsidR="00B53D65" w:rsidRPr="00B53D65" w:rsidRDefault="00B53D65" w:rsidP="00B53D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421866C6" wp14:editId="692CDD0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323215</wp:posOffset>
                  </wp:positionV>
                  <wp:extent cx="1219200" cy="1114425"/>
                  <wp:effectExtent l="0" t="0" r="0" b="9525"/>
                  <wp:wrapSquare wrapText="bothSides"/>
                  <wp:docPr id="13" name="Imagen 13" descr="Portada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D65">
              <w:rPr>
                <w:b/>
                <w:sz w:val="22"/>
                <w:szCs w:val="22"/>
              </w:rPr>
              <w:t>Maxiloto Animales</w:t>
            </w:r>
          </w:p>
          <w:p w14:paraId="1E38A62C" w14:textId="54F48227" w:rsidR="008D330C" w:rsidRPr="00C951B3" w:rsidRDefault="008D330C" w:rsidP="00C951B3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2C7B4D54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1524DA2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39024C" w14:textId="6842C8A8" w:rsidR="00674197" w:rsidRPr="00DC3D88" w:rsidRDefault="00CE2138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6CB1571E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681886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81CBFC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936FB1" w14:textId="33BF58F4" w:rsidR="00674197" w:rsidRPr="00DC3D88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14D5AF29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29FF3E6E" w:rsidR="00674197" w:rsidRPr="00DC3D88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3D8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05B46894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D25C6BB" w14:textId="77777777" w:rsidR="00C67A9F" w:rsidRDefault="00C67A9F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61F9FAC" w14:textId="0C0E0ED0" w:rsidR="00674197" w:rsidRPr="00B53D65" w:rsidRDefault="00B53D65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B53D65">
              <w:rPr>
                <w:rFonts w:asciiTheme="minorHAnsi" w:hAnsiTheme="minorHAnsi"/>
                <w:b/>
                <w:sz w:val="22"/>
                <w:szCs w:val="22"/>
              </w:rPr>
              <w:t>5 actividades para reconocer, observar, enriquecer el léxico y jugar sobre el tema de los animales.</w:t>
            </w:r>
          </w:p>
        </w:tc>
      </w:tr>
      <w:tr w:rsidR="00674197" w14:paraId="16EDA456" w14:textId="77777777" w:rsidTr="007908F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6" w:type="dxa"/>
          <w:trHeight w:val="2660"/>
          <w:jc w:val="center"/>
        </w:trPr>
        <w:tc>
          <w:tcPr>
            <w:tcW w:w="2741" w:type="dxa"/>
          </w:tcPr>
          <w:p w14:paraId="4D03EE38" w14:textId="107C2D53" w:rsidR="00DC3D88" w:rsidRPr="00DC54FC" w:rsidRDefault="00B53D65" w:rsidP="006741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4624" behindDoc="0" locked="0" layoutInCell="1" allowOverlap="1" wp14:anchorId="796D8E7E" wp14:editId="586B94A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321310</wp:posOffset>
                  </wp:positionV>
                  <wp:extent cx="1314450" cy="1152525"/>
                  <wp:effectExtent l="0" t="0" r="0" b="9525"/>
                  <wp:wrapSquare wrapText="bothSides"/>
                  <wp:docPr id="14" name="Imagen 14" descr="Portad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D65">
              <w:rPr>
                <w:b/>
                <w:sz w:val="22"/>
                <w:szCs w:val="22"/>
              </w:rPr>
              <w:t>Maxiloto Alimentos</w:t>
            </w:r>
          </w:p>
        </w:tc>
        <w:tc>
          <w:tcPr>
            <w:tcW w:w="2410" w:type="dxa"/>
          </w:tcPr>
          <w:p w14:paraId="584FB79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4401A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F15613" w14:textId="1DE9A621" w:rsidR="00674197" w:rsidRDefault="00CE2138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6CDC6B7" w14:textId="06E389BF" w:rsidR="008D330C" w:rsidRPr="00674197" w:rsidRDefault="008D330C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57299EF8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7529F697" w14:textId="27455774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CFCDF93" w14:textId="77777777" w:rsidR="00517A93" w:rsidRPr="00190E12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E604FA" w14:textId="77777777" w:rsidR="00674197" w:rsidRPr="00190E12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90E12">
              <w:rPr>
                <w:rFonts w:asciiTheme="majorHAnsi" w:hAnsiTheme="majorHAnsi"/>
                <w:b/>
                <w:sz w:val="22"/>
                <w:szCs w:val="22"/>
              </w:rPr>
              <w:t xml:space="preserve"> iOS</w:t>
            </w:r>
          </w:p>
          <w:p w14:paraId="37499B3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4F32B35D" w14:textId="77777777" w:rsidR="00674197" w:rsidRPr="00DC3D88" w:rsidRDefault="00674197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717CBAD" w14:textId="07464B29" w:rsidR="00674197" w:rsidRPr="00B53D65" w:rsidRDefault="00B53D65" w:rsidP="00C951B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B53D65">
              <w:rPr>
                <w:rFonts w:asciiTheme="minorHAnsi" w:hAnsiTheme="minorHAnsi"/>
                <w:b/>
                <w:sz w:val="22"/>
                <w:szCs w:val="22"/>
              </w:rPr>
              <w:t>5 actividades para reconocer, observar, enriquecer el léxico y jugar sobre el tema de los alimentos y de las categorías de alimentos.</w:t>
            </w:r>
          </w:p>
        </w:tc>
      </w:tr>
      <w:tr w:rsidR="00674197" w14:paraId="78D37B6C" w14:textId="77777777" w:rsidTr="007908F5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343" w:type="dxa"/>
            <w:gridSpan w:val="5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lastRenderedPageBreak/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653336DA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34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  <w:gridCol w:w="66"/>
      </w:tblGrid>
      <w:tr w:rsidR="00674197" w14:paraId="63C273F8" w14:textId="77777777" w:rsidTr="003A15C5">
        <w:trPr>
          <w:gridAfter w:val="1"/>
          <w:wAfter w:w="66" w:type="dxa"/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3A15C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6" w:type="dxa"/>
          <w:trHeight w:val="1113"/>
          <w:jc w:val="center"/>
        </w:trPr>
        <w:tc>
          <w:tcPr>
            <w:tcW w:w="2741" w:type="dxa"/>
          </w:tcPr>
          <w:p w14:paraId="35E7E383" w14:textId="12F63070" w:rsidR="000A54FD" w:rsidRPr="000A54FD" w:rsidRDefault="007B002E" w:rsidP="00CA528E">
            <w:pPr>
              <w:jc w:val="center"/>
              <w:rPr>
                <w:b/>
                <w:bCs/>
                <w:sz w:val="22"/>
                <w:szCs w:val="22"/>
              </w:rPr>
            </w:pPr>
            <w:r w:rsidRPr="007B002E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0768" behindDoc="0" locked="0" layoutInCell="1" allowOverlap="1" wp14:anchorId="54F80CAF" wp14:editId="7017F8B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536575</wp:posOffset>
                  </wp:positionV>
                  <wp:extent cx="1238250" cy="1238250"/>
                  <wp:effectExtent l="0" t="0" r="0" b="0"/>
                  <wp:wrapSquare wrapText="bothSides"/>
                  <wp:docPr id="21" name="Imagen 21" descr="https://is3-ssl.mzstatic.com/image/thumb/Purple113/v4/fa/9f/2f/fa9f2faa-7a53-591b-d5d1-e8201a92776c/AppIcon-New-0-1x_U007emarketing-0-0-85-220-0-10.png/246x0w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s3-ssl.mzstatic.com/image/thumb/Purple113/v4/fa/9f/2f/fa9f2faa-7a53-591b-d5d1-e8201a92776c/AppIcon-New-0-1x_U007emarketing-0-0-85-220-0-10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02E">
              <w:rPr>
                <w:b/>
                <w:bCs/>
                <w:sz w:val="22"/>
                <w:szCs w:val="22"/>
              </w:rPr>
              <w:t>Nanas del Pequeño Zorro</w:t>
            </w:r>
          </w:p>
        </w:tc>
        <w:tc>
          <w:tcPr>
            <w:tcW w:w="2410" w:type="dxa"/>
          </w:tcPr>
          <w:p w14:paraId="444E87E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7674D5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B02ACC7" w14:textId="64DC7079" w:rsidR="00C951B3" w:rsidRPr="007B002E" w:rsidRDefault="007B002E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3.99€ desde la última revisión.</w:t>
            </w:r>
          </w:p>
        </w:tc>
        <w:tc>
          <w:tcPr>
            <w:tcW w:w="2033" w:type="dxa"/>
          </w:tcPr>
          <w:p w14:paraId="52EC42B6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2D5267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31AEA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6C24F5" w14:textId="330650E5" w:rsidR="00674197" w:rsidRPr="00D35542" w:rsidRDefault="007B002E" w:rsidP="007B002E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</w:tc>
        <w:tc>
          <w:tcPr>
            <w:tcW w:w="3093" w:type="dxa"/>
          </w:tcPr>
          <w:p w14:paraId="2DBBE33D" w14:textId="77777777" w:rsidR="007D1335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C0955C2" w14:textId="3306B338" w:rsidR="007D1335" w:rsidRPr="007B002E" w:rsidRDefault="007B002E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7B002E">
              <w:rPr>
                <w:rFonts w:asciiTheme="minorHAnsi" w:hAnsiTheme="minorHAnsi"/>
                <w:b/>
                <w:sz w:val="22"/>
                <w:szCs w:val="22"/>
              </w:rPr>
              <w:t>¡Un libro de canciones con más de 100 elementos interactivos en 3 canciones y un estudio de música del pequeño zorro donde puedes grabar tus propias canciones!</w:t>
            </w:r>
          </w:p>
          <w:p w14:paraId="13E6DC7C" w14:textId="77777777" w:rsidR="007D1335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A2584EE" w14:textId="690CC2CF" w:rsidR="007D1335" w:rsidRPr="00AC77E7" w:rsidRDefault="007D1335" w:rsidP="007D1335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1851C33E" w14:textId="77777777" w:rsidTr="003A15C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6" w:type="dxa"/>
          <w:trHeight w:val="2580"/>
          <w:jc w:val="center"/>
        </w:trPr>
        <w:tc>
          <w:tcPr>
            <w:tcW w:w="2741" w:type="dxa"/>
          </w:tcPr>
          <w:p w14:paraId="70146EE0" w14:textId="570C3567" w:rsidR="000A54FD" w:rsidRPr="00784CFE" w:rsidRDefault="000A54FD" w:rsidP="000A54FD">
            <w:pPr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1792" behindDoc="0" locked="0" layoutInCell="1" allowOverlap="1" wp14:anchorId="36082E9B" wp14:editId="1002F55A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381635</wp:posOffset>
                  </wp:positionV>
                  <wp:extent cx="1181100" cy="1181100"/>
                  <wp:effectExtent l="0" t="0" r="0" b="0"/>
                  <wp:wrapSquare wrapText="bothSides"/>
                  <wp:docPr id="24" name="Imagen 24" descr="https://is5-ssl.mzstatic.com/image/thumb/Purple3/v4/77/b6/e4/77b6e449-1776-e216-0604-9f32342ad119/mzl.ygpzqbdi.jpg/246x0w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s5-ssl.mzstatic.com/image/thumb/Purple3/v4/77/b6/e4/77b6e449-1776-e216-0604-9f32342ad119/mzl.ygpzqbdi.jpg/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L</w:t>
            </w:r>
            <w:r w:rsidR="00CE2138">
              <w:rPr>
                <w:b/>
                <w:sz w:val="22"/>
                <w:szCs w:val="22"/>
              </w:rPr>
              <w:t>OOPIMAL by YATATO</w:t>
            </w:r>
          </w:p>
        </w:tc>
        <w:tc>
          <w:tcPr>
            <w:tcW w:w="2410" w:type="dxa"/>
          </w:tcPr>
          <w:p w14:paraId="5AEE6868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E38116F" w14:textId="70FC5084" w:rsidR="00674197" w:rsidRPr="00D62463" w:rsidRDefault="00CA528E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4,49€ desde la última revisión.</w:t>
            </w:r>
          </w:p>
        </w:tc>
        <w:tc>
          <w:tcPr>
            <w:tcW w:w="2033" w:type="dxa"/>
          </w:tcPr>
          <w:p w14:paraId="4EC1D2D7" w14:textId="77777777" w:rsidR="00C951B3" w:rsidRDefault="00C951B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D706C70" w14:textId="77777777" w:rsidR="00517A93" w:rsidRDefault="00517A9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152BDB" w14:textId="0E532546" w:rsidR="007158DB" w:rsidRPr="004A40C7" w:rsidRDefault="00CA528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6AF3B8B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909EBDD" w14:textId="443B7DE7" w:rsidR="00357DF2" w:rsidRPr="000A54FD" w:rsidRDefault="000A54FD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A54FD">
              <w:rPr>
                <w:rFonts w:asciiTheme="minorHAnsi" w:hAnsiTheme="minorHAnsi"/>
                <w:b/>
                <w:sz w:val="22"/>
                <w:szCs w:val="22"/>
              </w:rPr>
              <w:t>Loopimal es una herramienta de creación musical llena de animaciones artesanales y efectos de sonido.</w:t>
            </w:r>
          </w:p>
          <w:p w14:paraId="013E3A2A" w14:textId="77777777" w:rsidR="000267E3" w:rsidRDefault="000267E3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724F8A" w14:textId="77777777" w:rsidR="009C4740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623AE6" w14:textId="77777777" w:rsidR="009C4740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EAE4A1" w14:textId="65A56FC2" w:rsidR="009C4740" w:rsidRPr="00784CFE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E5044E" w14:paraId="0F562B0D" w14:textId="77777777" w:rsidTr="003A15C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6" w:type="dxa"/>
          <w:trHeight w:val="221"/>
          <w:jc w:val="center"/>
        </w:trPr>
        <w:tc>
          <w:tcPr>
            <w:tcW w:w="10277" w:type="dxa"/>
            <w:gridSpan w:val="4"/>
            <w:tcBorders>
              <w:left w:val="nil"/>
              <w:right w:val="nil"/>
            </w:tcBorders>
          </w:tcPr>
          <w:p w14:paraId="3D2A0031" w14:textId="77777777" w:rsidR="00E5044E" w:rsidRPr="000A54FD" w:rsidRDefault="00E5044E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74197" w14:paraId="748C25B8" w14:textId="77777777" w:rsidTr="003A15C5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343" w:type="dxa"/>
            <w:gridSpan w:val="5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03164E7" w14:textId="34E73D32" w:rsidR="00127424" w:rsidRPr="00566BD8" w:rsidRDefault="00FE5A9F" w:rsidP="004B0F10">
            <w:pPr>
              <w:jc w:val="center"/>
              <w:rPr>
                <w:b/>
                <w:sz w:val="22"/>
                <w:szCs w:val="22"/>
              </w:rPr>
            </w:pPr>
            <w:r w:rsidRPr="00FE5A9F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3D8AD855" wp14:editId="32FFF574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332740</wp:posOffset>
                  </wp:positionV>
                  <wp:extent cx="1123950" cy="1123950"/>
                  <wp:effectExtent l="0" t="0" r="0" b="0"/>
                  <wp:wrapSquare wrapText="bothSides"/>
                  <wp:docPr id="53" name="Imagen 53" descr="https://is4-ssl.mzstatic.com/image/thumb/Purple127/v4/d9/47/4e/d9474e80-8d77-0a0d-2176-ae3cdc4d17d3/mzl.tozawzgb.png/246x0w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s4-ssl.mzstatic.com/image/thumb/Purple127/v4/d9/47/4e/d9474e80-8d77-0a0d-2176-ae3cdc4d17d3/mzl.tozawzgb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A9F">
              <w:rPr>
                <w:b/>
                <w:sz w:val="22"/>
                <w:szCs w:val="22"/>
              </w:rPr>
              <w:t>AbaPlanet Lite</w:t>
            </w:r>
          </w:p>
        </w:tc>
        <w:tc>
          <w:tcPr>
            <w:tcW w:w="2410" w:type="dxa"/>
          </w:tcPr>
          <w:p w14:paraId="0E5B49EC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0791345" w14:textId="6B7550F8" w:rsidR="00784CFE" w:rsidRDefault="00784CFE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D3CD3A" w14:textId="77777777" w:rsidR="004B0F10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F74EC63" w14:textId="77777777" w:rsidR="004B0F10" w:rsidRPr="009044B3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465D48" w14:textId="650BC647" w:rsidR="000A38D8" w:rsidRPr="009044B3" w:rsidRDefault="004B0F10" w:rsidP="000A38D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3ACD161" w14:textId="02D4338C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3E1F4E65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03F1A7B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F0C245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F4B56" w14:textId="1084799A" w:rsidR="007158DB" w:rsidRPr="009044B3" w:rsidRDefault="00FE5A9F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126E04CB" w14:textId="45260F3A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1BAA44F" w14:textId="074B6B55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6C3DAB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36148C2" w14:textId="77777777" w:rsidR="00127424" w:rsidRPr="004B0F10" w:rsidRDefault="00127424" w:rsidP="00127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A1FDC3" w14:textId="4539B959" w:rsidR="007158DB" w:rsidRPr="00FE5A9F" w:rsidRDefault="00FE5A9F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FE5A9F">
              <w:rPr>
                <w:rFonts w:asciiTheme="minorHAnsi" w:hAnsiTheme="minorHAnsi"/>
                <w:b/>
                <w:sz w:val="22"/>
                <w:szCs w:val="22"/>
              </w:rPr>
              <w:t>AbaPlanet permite realizar ejercicios de lenguaje receptivo y de emparejamiento para aprender 350 palabras del vocabulario básico.</w:t>
            </w:r>
          </w:p>
        </w:tc>
      </w:tr>
      <w:tr w:rsidR="00FE5A9F" w14:paraId="3B4C88DE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B9A7FEA" w14:textId="20783304" w:rsidR="00FE5A9F" w:rsidRPr="004B0F10" w:rsidRDefault="00FE5A9F" w:rsidP="00FE5A9F">
            <w:pPr>
              <w:jc w:val="center"/>
              <w:rPr>
                <w:b/>
                <w:sz w:val="22"/>
                <w:szCs w:val="22"/>
              </w:rPr>
            </w:pPr>
            <w:r w:rsidRPr="00FE5A9F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51AD7FED" wp14:editId="11FFEE9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327025</wp:posOffset>
                  </wp:positionV>
                  <wp:extent cx="1266825" cy="1266825"/>
                  <wp:effectExtent l="0" t="0" r="9525" b="9525"/>
                  <wp:wrapSquare wrapText="bothSides"/>
                  <wp:docPr id="55" name="Imagen 55" descr="https://is2-ssl.mzstatic.com/image/thumb/Purple123/v4/f3/b4/91/f3b491d9-c89c-04fa-56ff-9aa6efa3f5e3/Opposites1-0-1x_U007emarketing-0-85-220-7.jpeg/246x0w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s2-ssl.mzstatic.com/image/thumb/Purple123/v4/f3/b4/91/f3b491d9-c89c-04fa-56ff-9aa6efa3f5e3/Opposites1-0-1x_U007emarketing-0-85-220-7.jpeg/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O</w:t>
            </w:r>
            <w:r w:rsidRPr="00FE5A9F">
              <w:rPr>
                <w:b/>
                <w:sz w:val="22"/>
                <w:szCs w:val="22"/>
              </w:rPr>
              <w:t>pposites 1</w:t>
            </w:r>
          </w:p>
        </w:tc>
        <w:tc>
          <w:tcPr>
            <w:tcW w:w="2410" w:type="dxa"/>
          </w:tcPr>
          <w:p w14:paraId="357CDDF4" w14:textId="77777777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5BB090" w14:textId="77777777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2912C66" w14:textId="77777777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8ED326B" w14:textId="77777777" w:rsidR="00FE5A9F" w:rsidRDefault="00FE5A9F" w:rsidP="00FE5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0A05BADB" w14:textId="77777777" w:rsidR="00CE2138" w:rsidRDefault="00CE2138" w:rsidP="00FE5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C6DDC2" w14:textId="608D6E45" w:rsidR="00FE5A9F" w:rsidRPr="00127424" w:rsidRDefault="00FE5A9F" w:rsidP="00FE5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Ofrece compras dentro de la app</w:t>
            </w:r>
          </w:p>
        </w:tc>
        <w:tc>
          <w:tcPr>
            <w:tcW w:w="2033" w:type="dxa"/>
          </w:tcPr>
          <w:p w14:paraId="7E63D573" w14:textId="77777777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7008F0B" w14:textId="77777777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B7C72FC" w14:textId="77777777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33593E3" w14:textId="1BBBF6B3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C1EE4BF" w14:textId="77777777" w:rsidR="00FE5A9F" w:rsidRPr="00127424" w:rsidRDefault="00FE5A9F" w:rsidP="00FE5A9F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D97806B" w14:textId="77777777" w:rsidR="00FE5A9F" w:rsidRPr="004B0F10" w:rsidRDefault="00FE5A9F" w:rsidP="00FE5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04B1409" w14:textId="7AAADD01" w:rsidR="00FE5A9F" w:rsidRPr="0066257D" w:rsidRDefault="0066257D" w:rsidP="00FE5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66257D">
              <w:rPr>
                <w:rFonts w:asciiTheme="minorHAnsi" w:hAnsiTheme="minorHAnsi"/>
                <w:b/>
                <w:sz w:val="22"/>
                <w:szCs w:val="22"/>
              </w:rPr>
              <w:t>Opuestos ayuda a desarrollar importantes habilidades cognitivas tales como: categorización, conceptualización, relaciones, generalización y abstracción.</w:t>
            </w:r>
          </w:p>
        </w:tc>
      </w:tr>
    </w:tbl>
    <w:p w14:paraId="6C72341C" w14:textId="64625B04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674197" w14:paraId="0EB26DC4" w14:textId="77777777" w:rsidTr="003A15C5">
        <w:tc>
          <w:tcPr>
            <w:tcW w:w="10343" w:type="dxa"/>
            <w:shd w:val="clear" w:color="auto" w:fill="5967AF" w:themeFill="text2" w:themeFillTint="99"/>
          </w:tcPr>
          <w:p w14:paraId="4BFEF2B9" w14:textId="0A88F15C" w:rsidR="00674197" w:rsidRDefault="00CE2138" w:rsidP="00CE2138">
            <w:pPr>
              <w:tabs>
                <w:tab w:val="left" w:pos="4185"/>
                <w:tab w:val="left" w:pos="5660"/>
              </w:tabs>
              <w:jc w:val="center"/>
            </w:pPr>
            <w:r>
              <w:rPr>
                <w:color w:val="FFFFFF" w:themeColor="background1"/>
                <w:sz w:val="40"/>
                <w:szCs w:val="40"/>
              </w:rPr>
              <w:lastRenderedPageBreak/>
              <w:t>CLASIFICACIÓN</w:t>
            </w:r>
          </w:p>
        </w:tc>
      </w:tr>
    </w:tbl>
    <w:p w14:paraId="022B8033" w14:textId="5744853D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34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85"/>
      </w:tblGrid>
      <w:tr w:rsidR="00674197" w14:paraId="16DA2F30" w14:textId="77777777" w:rsidTr="003A15C5">
        <w:trPr>
          <w:gridBefore w:val="1"/>
          <w:gridAfter w:val="1"/>
          <w:wBefore w:w="52" w:type="dxa"/>
          <w:wAfter w:w="85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3A15C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85" w:type="dxa"/>
          <w:trHeight w:val="1113"/>
          <w:jc w:val="center"/>
        </w:trPr>
        <w:tc>
          <w:tcPr>
            <w:tcW w:w="2693" w:type="dxa"/>
          </w:tcPr>
          <w:p w14:paraId="4B510E51" w14:textId="02803684" w:rsidR="009044B3" w:rsidRPr="00CE2138" w:rsidRDefault="00CE2138" w:rsidP="00CE2138">
            <w:pPr>
              <w:rPr>
                <w:b/>
                <w:sz w:val="22"/>
                <w:szCs w:val="22"/>
              </w:rPr>
            </w:pPr>
            <w:r w:rsidRPr="00CE2138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9984" behindDoc="0" locked="0" layoutInCell="1" allowOverlap="1" wp14:anchorId="08478EDD" wp14:editId="741946B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349250</wp:posOffset>
                  </wp:positionV>
                  <wp:extent cx="1190625" cy="1190625"/>
                  <wp:effectExtent l="0" t="0" r="9525" b="9525"/>
                  <wp:wrapSquare wrapText="bothSides"/>
                  <wp:docPr id="62" name="Imagen 62" descr="https://is1-ssl.mzstatic.com/image/thumb/Purple113/v4/f8/97/19/f89719d3-8e5a-ab03-2141-a532e3567d0b/AppIcon-0-0-1x_U007emarketing-0-0-0-7-85-220.png/246x0w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s1-ssl.mzstatic.com/image/thumb/Purple113/v4/f8/97/19/f89719d3-8e5a-ab03-2141-a532e3567d0b/AppIcon-0-0-1x_U007emarketing-0-0-0-7-85-220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2138">
              <w:rPr>
                <w:b/>
                <w:sz w:val="22"/>
                <w:szCs w:val="22"/>
              </w:rPr>
              <w:t xml:space="preserve">Sorting Puzzles for Kids </w:t>
            </w:r>
          </w:p>
        </w:tc>
        <w:tc>
          <w:tcPr>
            <w:tcW w:w="2268" w:type="dxa"/>
          </w:tcPr>
          <w:p w14:paraId="6C6796C2" w14:textId="77777777" w:rsidR="00097B05" w:rsidRPr="00BE591F" w:rsidRDefault="00097B0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CD3264E" w14:textId="77777777" w:rsidR="00674197" w:rsidRDefault="009F2C5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Gratis </w:t>
            </w:r>
          </w:p>
          <w:p w14:paraId="302DBDA7" w14:textId="77777777" w:rsidR="00A0769F" w:rsidRDefault="00A0769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708FCC" w14:textId="440FE0BE" w:rsidR="009F2C58" w:rsidRPr="00BE591F" w:rsidRDefault="00A0769F" w:rsidP="00097B05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Ofrece compras dentro de la app</w:t>
            </w:r>
          </w:p>
        </w:tc>
        <w:tc>
          <w:tcPr>
            <w:tcW w:w="2127" w:type="dxa"/>
          </w:tcPr>
          <w:p w14:paraId="07DD75AB" w14:textId="77777777" w:rsidR="00674197" w:rsidRPr="00A0769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55F7CC47" w14:textId="77777777" w:rsidR="00674197" w:rsidRPr="00A0769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E64B19D" w14:textId="22015ACC" w:rsidR="00674197" w:rsidRPr="00A0769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A0769F">
              <w:rPr>
                <w:b/>
                <w:sz w:val="22"/>
                <w:szCs w:val="22"/>
              </w:rPr>
              <w:t>iOS</w:t>
            </w:r>
          </w:p>
          <w:p w14:paraId="17FE8424" w14:textId="77777777" w:rsidR="00674197" w:rsidRPr="00A0769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77777777" w:rsidR="00674197" w:rsidRPr="00A0769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A0769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A0769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2393DA7F" w14:textId="77777777" w:rsidR="00674197" w:rsidRPr="00A0769F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64327B" w14:textId="76615BC8" w:rsidR="00674197" w:rsidRPr="00A0769F" w:rsidRDefault="00A0769F" w:rsidP="007D1335">
            <w:pPr>
              <w:pStyle w:val="Defaul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0769F">
              <w:rPr>
                <w:rFonts w:asciiTheme="minorHAnsi" w:hAnsiTheme="minorHAnsi" w:cs="Calibri"/>
                <w:b/>
                <w:sz w:val="22"/>
                <w:szCs w:val="22"/>
              </w:rPr>
              <w:t>Ayuda a nuestros</w:t>
            </w:r>
            <w:r w:rsidR="004342A4">
              <w:rPr>
                <w:rFonts w:asciiTheme="minorHAnsi" w:hAnsiTheme="minorHAnsi" w:cs="Calibri"/>
                <w:b/>
                <w:sz w:val="22"/>
                <w:szCs w:val="22"/>
              </w:rPr>
              <w:t>/as</w:t>
            </w:r>
            <w:r w:rsidRPr="00A0769F">
              <w:rPr>
                <w:rFonts w:asciiTheme="minorHAnsi" w:hAnsiTheme="minorHAnsi" w:cs="Calibri"/>
                <w:b/>
                <w:sz w:val="22"/>
                <w:szCs w:val="22"/>
              </w:rPr>
              <w:t xml:space="preserve"> amigos/as a clasificar ropa, animales, objetos y mucho más. </w:t>
            </w:r>
          </w:p>
        </w:tc>
      </w:tr>
      <w:tr w:rsidR="00674197" w14:paraId="77227211" w14:textId="77777777" w:rsidTr="003A15C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85" w:type="dxa"/>
          <w:trHeight w:val="2806"/>
          <w:jc w:val="center"/>
        </w:trPr>
        <w:tc>
          <w:tcPr>
            <w:tcW w:w="2693" w:type="dxa"/>
          </w:tcPr>
          <w:p w14:paraId="5B66A673" w14:textId="2B379EB9" w:rsidR="00674197" w:rsidRPr="00A0769F" w:rsidRDefault="00A0769F" w:rsidP="00A0769F">
            <w:pPr>
              <w:jc w:val="center"/>
              <w:rPr>
                <w:b/>
                <w:sz w:val="22"/>
                <w:szCs w:val="22"/>
              </w:rPr>
            </w:pPr>
            <w:r w:rsidRPr="00CE2138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91008" behindDoc="0" locked="0" layoutInCell="1" allowOverlap="1" wp14:anchorId="1084AEC8" wp14:editId="6D70718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523875</wp:posOffset>
                  </wp:positionV>
                  <wp:extent cx="1228725" cy="1228725"/>
                  <wp:effectExtent l="0" t="0" r="9525" b="9525"/>
                  <wp:wrapSquare wrapText="bothSides"/>
                  <wp:docPr id="63" name="Imagen 63" descr="https://is2-ssl.mzstatic.com/image/thumb/Purple124/v4/50/b4/80/50b48099-14d2-2c59-7645-0a221bbbfcfc/AppIcon-0-0-1x_U007emarketing-0-0-0-7-85-220.png/246x0w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s2-ssl.mzstatic.com/image/thumb/Purple124/v4/50/b4/80/50b48099-14d2-2c59-7645-0a221bbbfcfc/AppIcon-0-0-1x_U007emarketing-0-0-0-7-85-220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138" w:rsidRPr="00CE2138">
              <w:rPr>
                <w:b/>
                <w:sz w:val="22"/>
                <w:szCs w:val="22"/>
              </w:rPr>
              <w:t xml:space="preserve">Aprende a </w:t>
            </w:r>
            <w:r>
              <w:rPr>
                <w:b/>
                <w:sz w:val="22"/>
                <w:szCs w:val="22"/>
              </w:rPr>
              <w:t xml:space="preserve">clasificar </w:t>
            </w:r>
            <w:r w:rsidR="00CE2138" w:rsidRPr="00CE2138">
              <w:rPr>
                <w:b/>
                <w:sz w:val="22"/>
                <w:szCs w:val="22"/>
              </w:rPr>
              <w:t>formas y colores</w:t>
            </w:r>
          </w:p>
        </w:tc>
        <w:tc>
          <w:tcPr>
            <w:tcW w:w="2268" w:type="dxa"/>
          </w:tcPr>
          <w:p w14:paraId="5E94FCCB" w14:textId="77777777" w:rsidR="00127424" w:rsidRDefault="00127424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46C0E85" w14:textId="77777777" w:rsidR="009F2C58" w:rsidRDefault="009F2C58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52D1E13" w14:textId="409F733D" w:rsidR="00127424" w:rsidRPr="00127424" w:rsidRDefault="009F2C58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36C80FAC" w14:textId="77777777" w:rsidR="00127424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DE705B1" w14:textId="51BD0662" w:rsidR="00674197" w:rsidRPr="00A0769F" w:rsidRDefault="00A0769F" w:rsidP="00A0769F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Ofrece compras dentro de la app</w:t>
            </w:r>
          </w:p>
        </w:tc>
        <w:tc>
          <w:tcPr>
            <w:tcW w:w="2127" w:type="dxa"/>
          </w:tcPr>
          <w:p w14:paraId="06ECC790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091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CE3E6" w14:textId="1986EAF5" w:rsidR="00674197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iOS</w:t>
            </w:r>
          </w:p>
        </w:tc>
        <w:tc>
          <w:tcPr>
            <w:tcW w:w="3118" w:type="dxa"/>
          </w:tcPr>
          <w:p w14:paraId="74E892DA" w14:textId="2EFA73B0" w:rsidR="007D1335" w:rsidRPr="00A0769F" w:rsidRDefault="00A0769F" w:rsidP="00566BD8">
            <w:pPr>
              <w:rPr>
                <w:b/>
                <w:sz w:val="22"/>
                <w:szCs w:val="22"/>
              </w:rPr>
            </w:pPr>
            <w:r w:rsidRPr="00A0769F">
              <w:rPr>
                <w:b/>
                <w:sz w:val="22"/>
                <w:szCs w:val="22"/>
              </w:rPr>
              <w:t xml:space="preserve">App </w:t>
            </w:r>
            <w:r w:rsidR="00D36911" w:rsidRPr="00A0769F">
              <w:rPr>
                <w:b/>
                <w:sz w:val="22"/>
                <w:szCs w:val="22"/>
              </w:rPr>
              <w:t>súper</w:t>
            </w:r>
            <w:r w:rsidRPr="00A0769F">
              <w:rPr>
                <w:b/>
                <w:sz w:val="22"/>
                <w:szCs w:val="22"/>
              </w:rPr>
              <w:t xml:space="preserve"> divertida que nos permite jugar mientras aprendemos a  ordenar y clasificar formas, tamaños, colores, estaciones, vehículos, animales y mucho más.</w:t>
            </w:r>
          </w:p>
          <w:p w14:paraId="5BF8E97E" w14:textId="77777777" w:rsidR="007D1335" w:rsidRPr="00097B05" w:rsidRDefault="007D1335" w:rsidP="00566BD8">
            <w:pPr>
              <w:rPr>
                <w:b/>
                <w:sz w:val="22"/>
                <w:szCs w:val="22"/>
              </w:rPr>
            </w:pPr>
          </w:p>
        </w:tc>
      </w:tr>
      <w:tr w:rsidR="00E5044E" w14:paraId="26939A90" w14:textId="77777777" w:rsidTr="003A15C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85" w:type="dxa"/>
          <w:trHeight w:val="370"/>
          <w:jc w:val="center"/>
        </w:trPr>
        <w:tc>
          <w:tcPr>
            <w:tcW w:w="10206" w:type="dxa"/>
            <w:gridSpan w:val="4"/>
            <w:tcBorders>
              <w:left w:val="nil"/>
              <w:right w:val="nil"/>
            </w:tcBorders>
          </w:tcPr>
          <w:p w14:paraId="77C39E0F" w14:textId="77777777" w:rsidR="00E5044E" w:rsidRPr="00A0769F" w:rsidRDefault="00E5044E" w:rsidP="00566BD8">
            <w:pPr>
              <w:rPr>
                <w:b/>
                <w:sz w:val="22"/>
                <w:szCs w:val="22"/>
              </w:rPr>
            </w:pPr>
          </w:p>
        </w:tc>
      </w:tr>
      <w:tr w:rsidR="00EC48BE" w14:paraId="77458B48" w14:textId="77777777" w:rsidTr="003A15C5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343" w:type="dxa"/>
            <w:gridSpan w:val="6"/>
            <w:shd w:val="clear" w:color="auto" w:fill="5967AF" w:themeFill="text2" w:themeFillTint="99"/>
          </w:tcPr>
          <w:p w14:paraId="41CD2D09" w14:textId="41FD4144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t>CUENTOS</w:t>
            </w:r>
          </w:p>
        </w:tc>
      </w:tr>
    </w:tbl>
    <w:p w14:paraId="15A8A890" w14:textId="1C30325E" w:rsidR="00EC48BE" w:rsidRPr="00812F16" w:rsidRDefault="00812F16" w:rsidP="00812F16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B53D6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2"/>
          <w:jc w:val="center"/>
        </w:trPr>
        <w:tc>
          <w:tcPr>
            <w:tcW w:w="2741" w:type="dxa"/>
          </w:tcPr>
          <w:p w14:paraId="395339EB" w14:textId="4A9CED65" w:rsidR="00566BD8" w:rsidRPr="00B53D65" w:rsidRDefault="002E474A" w:rsidP="00B53D65">
            <w:pPr>
              <w:jc w:val="center"/>
              <w:rPr>
                <w:b/>
                <w:sz w:val="22"/>
                <w:szCs w:val="22"/>
              </w:rPr>
            </w:pPr>
            <w:r w:rsidRPr="002E474A">
              <w:rPr>
                <w:b/>
                <w:noProof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52BC64E5" wp14:editId="0AC2347D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367665</wp:posOffset>
                  </wp:positionV>
                  <wp:extent cx="1247775" cy="1247775"/>
                  <wp:effectExtent l="0" t="0" r="9525" b="9525"/>
                  <wp:wrapSquare wrapText="bothSides"/>
                  <wp:docPr id="11" name="Imagen 11" descr="Portada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474A">
              <w:rPr>
                <w:b/>
                <w:sz w:val="22"/>
                <w:szCs w:val="22"/>
              </w:rPr>
              <w:t xml:space="preserve">300 </w:t>
            </w:r>
            <w:r w:rsidR="00B53D65">
              <w:rPr>
                <w:b/>
                <w:sz w:val="22"/>
                <w:szCs w:val="22"/>
              </w:rPr>
              <w:t>Cuentos Para Leer</w:t>
            </w:r>
          </w:p>
        </w:tc>
        <w:tc>
          <w:tcPr>
            <w:tcW w:w="2410" w:type="dxa"/>
          </w:tcPr>
          <w:p w14:paraId="60BE8CA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27B0E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B3A971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7F267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BB3309" w14:textId="61FB88A2" w:rsidR="00674197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21239E8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8FF6818" w14:textId="77777777" w:rsidR="00B53D65" w:rsidRDefault="00B53D65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3E7CDD3" w14:textId="77777777" w:rsidR="0036564F" w:rsidRPr="00D319E0" w:rsidRDefault="0036564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</w:p>
          <w:p w14:paraId="6DD9EB72" w14:textId="638965FD" w:rsidR="005B287D" w:rsidRDefault="005B287D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Android</w:t>
            </w:r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4FD741DB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4AA282C3" w14:textId="4803B4BC" w:rsidR="005F0A7A" w:rsidRPr="003B08BC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9493B88" w14:textId="77777777" w:rsidR="00B53D65" w:rsidRDefault="00B53D65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2FE52E" w14:textId="79184F32" w:rsidR="00674197" w:rsidRPr="002E474A" w:rsidRDefault="002E474A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E474A">
              <w:rPr>
                <w:rFonts w:asciiTheme="minorHAnsi" w:hAnsiTheme="minorHAnsi"/>
                <w:b/>
                <w:sz w:val="22"/>
                <w:szCs w:val="22"/>
              </w:rPr>
              <w:t>En esta aplicación, podrás encontrar los mejores cuentos. Son 300 Cuentos cortos y largos, encontraras cuentos Clásicos, de Disney, de Animales, etc…</w:t>
            </w:r>
          </w:p>
        </w:tc>
      </w:tr>
      <w:tr w:rsidR="00674197" w14:paraId="7C86165D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02"/>
          <w:jc w:val="center"/>
        </w:trPr>
        <w:tc>
          <w:tcPr>
            <w:tcW w:w="2741" w:type="dxa"/>
          </w:tcPr>
          <w:p w14:paraId="33758E00" w14:textId="76DF9E56" w:rsidR="00566BD8" w:rsidRPr="000223AB" w:rsidRDefault="002E474A" w:rsidP="000223A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2576" behindDoc="0" locked="0" layoutInCell="1" allowOverlap="1" wp14:anchorId="3B657552" wp14:editId="21A724DC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445770</wp:posOffset>
                  </wp:positionV>
                  <wp:extent cx="1257300" cy="1181100"/>
                  <wp:effectExtent l="0" t="0" r="0" b="0"/>
                  <wp:wrapSquare wrapText="bothSides"/>
                  <wp:docPr id="12" name="Imagen 12" descr="Portada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C</w:t>
            </w:r>
            <w:r w:rsidRPr="002E474A">
              <w:rPr>
                <w:b/>
                <w:sz w:val="22"/>
                <w:szCs w:val="22"/>
              </w:rPr>
              <w:t>uentos infantiles Para Dormir</w:t>
            </w:r>
          </w:p>
        </w:tc>
        <w:tc>
          <w:tcPr>
            <w:tcW w:w="2410" w:type="dxa"/>
          </w:tcPr>
          <w:p w14:paraId="16E5F0B1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B9EF4A" w14:textId="77777777" w:rsid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084991" w14:textId="77777777" w:rsidR="00D00F5F" w:rsidRPr="00D319E0" w:rsidRDefault="00D00F5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C1C17E7" w14:textId="0BB95922" w:rsidR="00674197" w:rsidRDefault="00CE2138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18FB590F" w14:textId="6D15566C" w:rsidR="005B287D" w:rsidRPr="00D319E0" w:rsidRDefault="005B287D" w:rsidP="00566BD8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D9465AB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76F7B21" w14:textId="77777777" w:rsidR="00CA528E" w:rsidRPr="00D319E0" w:rsidRDefault="00CA528E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F60B9A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055DA5" w14:textId="7E6DE602" w:rsid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91DCE1D" w14:textId="77777777" w:rsidR="00517A93" w:rsidRP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7188C" w14:textId="10064721" w:rsidR="00D319E0" w:rsidRPr="00D319E0" w:rsidRDefault="00D319E0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27C992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E197EDD" w14:textId="77777777" w:rsidR="00517A93" w:rsidRDefault="00517A93" w:rsidP="0036564F">
            <w:pPr>
              <w:pStyle w:val="Default"/>
              <w:rPr>
                <w:rFonts w:asciiTheme="majorHAnsi" w:hAnsiTheme="majorHAnsi" w:cstheme="minorBidi"/>
                <w:b/>
                <w:color w:val="auto"/>
                <w:sz w:val="22"/>
                <w:szCs w:val="22"/>
              </w:rPr>
            </w:pPr>
          </w:p>
          <w:p w14:paraId="2A81BD48" w14:textId="77777777" w:rsidR="005F0A7A" w:rsidRDefault="005F0A7A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EB493B" w14:textId="77777777" w:rsidR="00CA528E" w:rsidRDefault="00CA528E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481A43B" w14:textId="303848B5" w:rsidR="00674197" w:rsidRPr="002E474A" w:rsidRDefault="002E474A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E474A">
              <w:rPr>
                <w:rFonts w:asciiTheme="minorHAnsi" w:hAnsiTheme="minorHAnsi"/>
                <w:b/>
                <w:sz w:val="22"/>
                <w:szCs w:val="22"/>
              </w:rPr>
              <w:t>Cuentos interactivos infantiles para niños</w:t>
            </w:r>
            <w:r w:rsidR="001B4461">
              <w:rPr>
                <w:rFonts w:asciiTheme="minorHAnsi" w:hAnsiTheme="minorHAnsi"/>
                <w:b/>
                <w:sz w:val="22"/>
                <w:szCs w:val="22"/>
              </w:rPr>
              <w:t>/as</w:t>
            </w:r>
            <w:r w:rsidRPr="002E474A">
              <w:rPr>
                <w:rFonts w:asciiTheme="minorHAnsi" w:hAnsiTheme="minorHAnsi"/>
                <w:b/>
                <w:sz w:val="22"/>
                <w:szCs w:val="22"/>
              </w:rPr>
              <w:t xml:space="preserve"> desde 1 año, para disfrutar en familia, con sonidos y animaciones.</w:t>
            </w: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lastRenderedPageBreak/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2A96875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923DF50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10"/>
          <w:jc w:val="center"/>
        </w:trPr>
        <w:tc>
          <w:tcPr>
            <w:tcW w:w="2741" w:type="dxa"/>
          </w:tcPr>
          <w:p w14:paraId="08191B5C" w14:textId="1CD0C9FC" w:rsidR="00C63267" w:rsidRPr="000223AB" w:rsidRDefault="00B53D65" w:rsidP="007D133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5648" behindDoc="0" locked="0" layoutInCell="1" allowOverlap="1" wp14:anchorId="78DB5B5E" wp14:editId="58C8D8B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498475</wp:posOffset>
                  </wp:positionV>
                  <wp:extent cx="1076325" cy="1076325"/>
                  <wp:effectExtent l="0" t="0" r="9525" b="9525"/>
                  <wp:wrapSquare wrapText="bothSides"/>
                  <wp:docPr id="15" name="Imagen 15" descr="Portada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L</w:t>
            </w:r>
            <w:r w:rsidRPr="00B53D65">
              <w:rPr>
                <w:b/>
                <w:sz w:val="22"/>
                <w:szCs w:val="22"/>
              </w:rPr>
              <w:t>ittle Panda Math Genius</w:t>
            </w:r>
          </w:p>
        </w:tc>
        <w:tc>
          <w:tcPr>
            <w:tcW w:w="2410" w:type="dxa"/>
          </w:tcPr>
          <w:p w14:paraId="463B5D81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E7F09D5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B74A88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A926C5" w14:textId="09E11595" w:rsidR="00674197" w:rsidRPr="00FB50E6" w:rsidRDefault="00D319E0" w:rsidP="00CE2138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G</w:t>
            </w:r>
            <w:r w:rsidR="00CE2138">
              <w:rPr>
                <w:rFonts w:asciiTheme="majorHAnsi" w:hAnsiTheme="majorHAnsi"/>
                <w:b/>
                <w:sz w:val="22"/>
                <w:szCs w:val="22"/>
              </w:rPr>
              <w:t>ratis</w:t>
            </w:r>
          </w:p>
        </w:tc>
        <w:tc>
          <w:tcPr>
            <w:tcW w:w="2033" w:type="dxa"/>
          </w:tcPr>
          <w:p w14:paraId="21B33A18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C879C4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2A2D36" w14:textId="11692C9A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1BBA091E" w14:textId="77777777" w:rsidR="00517A93" w:rsidRPr="00FB50E6" w:rsidRDefault="00517A93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E0DBB4" w14:textId="4B46BD3F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6AB3729D" w14:textId="77777777" w:rsidR="00674197" w:rsidRPr="00FB50E6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5B93B52" w14:textId="77777777" w:rsidR="00674197" w:rsidRPr="00FB50E6" w:rsidRDefault="0067419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3FC522A" w14:textId="77777777" w:rsidR="00CE2138" w:rsidRDefault="00CE2138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E25BF2C" w14:textId="100AF521" w:rsidR="00674197" w:rsidRPr="00FB50E6" w:rsidRDefault="00CE2138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App diseñada para ayudar a los</w:t>
            </w:r>
            <w:r w:rsidR="004342A4">
              <w:rPr>
                <w:rFonts w:asciiTheme="majorHAnsi" w:hAnsiTheme="majorHAnsi"/>
                <w:b/>
                <w:sz w:val="22"/>
                <w:szCs w:val="22"/>
              </w:rPr>
              <w:t>/las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más pequeños/as a sumar y restar. </w:t>
            </w:r>
          </w:p>
        </w:tc>
      </w:tr>
      <w:tr w:rsidR="00674197" w14:paraId="4AD342B1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6755AED9" w14:textId="0FD78B88" w:rsidR="00B53D65" w:rsidRPr="00B53D65" w:rsidRDefault="00B53D65" w:rsidP="00B53D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6672" behindDoc="0" locked="0" layoutInCell="1" allowOverlap="1" wp14:anchorId="5CC7F2C3" wp14:editId="5252D59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286385</wp:posOffset>
                  </wp:positionV>
                  <wp:extent cx="1181100" cy="1181100"/>
                  <wp:effectExtent l="0" t="0" r="0" b="0"/>
                  <wp:wrapSquare wrapText="bothSides"/>
                  <wp:docPr id="16" name="Imagen 16" descr="Portada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D65">
              <w:rPr>
                <w:b/>
                <w:sz w:val="22"/>
                <w:szCs w:val="22"/>
              </w:rPr>
              <w:t>Números Inglés</w:t>
            </w:r>
          </w:p>
          <w:p w14:paraId="203AE239" w14:textId="1EA6A69A" w:rsidR="00674197" w:rsidRPr="00D319E0" w:rsidRDefault="00674197" w:rsidP="00357DF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0E05563D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6EA1081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866C02" w14:textId="6B111955" w:rsidR="00674197" w:rsidRDefault="00CE2138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4D0BBB9E" w14:textId="0037779B" w:rsidR="00FB50E6" w:rsidRPr="00FB50E6" w:rsidRDefault="00FB50E6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6298752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2393659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A106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8CADA6A" w14:textId="47031104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BB097D3" w14:textId="77777777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2031A2" w14:textId="2929E356" w:rsidR="00674197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</w:tc>
        <w:tc>
          <w:tcPr>
            <w:tcW w:w="3093" w:type="dxa"/>
          </w:tcPr>
          <w:p w14:paraId="0FCEB78B" w14:textId="77777777" w:rsidR="00FE4A2D" w:rsidRDefault="00FE4A2D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8640599" w14:textId="77777777" w:rsidR="00FE4A2D" w:rsidRDefault="00FE4A2D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1CCE25" w14:textId="44D739BC" w:rsidR="00674197" w:rsidRPr="00FB50E6" w:rsidRDefault="00FE4A2D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Aprende los trazos y los números en ingles con nuestro amigo el panda. </w:t>
            </w:r>
          </w:p>
          <w:p w14:paraId="7449B5E0" w14:textId="10600649" w:rsidR="00674197" w:rsidRPr="00FB50E6" w:rsidRDefault="0067419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280BD3EB" w14:textId="20BD5D89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2291F" w14:paraId="5ADDEF03" w14:textId="77777777" w:rsidTr="003A15C5">
        <w:tc>
          <w:tcPr>
            <w:tcW w:w="10343" w:type="dxa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PUZZLES</w:t>
            </w:r>
          </w:p>
        </w:tc>
      </w:tr>
    </w:tbl>
    <w:p w14:paraId="10E5EF9F" w14:textId="2D2083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45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  <w:gridCol w:w="179"/>
      </w:tblGrid>
      <w:tr w:rsidR="004235D0" w14:paraId="51779BD8" w14:textId="77777777" w:rsidTr="00E5044E">
        <w:trPr>
          <w:gridAfter w:val="1"/>
          <w:wAfter w:w="179" w:type="dxa"/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E504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79" w:type="dxa"/>
          <w:trHeight w:val="2365"/>
          <w:jc w:val="center"/>
        </w:trPr>
        <w:tc>
          <w:tcPr>
            <w:tcW w:w="2741" w:type="dxa"/>
          </w:tcPr>
          <w:p w14:paraId="33E4C684" w14:textId="33E4DD62" w:rsidR="00EA499B" w:rsidRPr="00CE2138" w:rsidRDefault="003718D4" w:rsidP="00CE2138">
            <w:pPr>
              <w:jc w:val="center"/>
              <w:rPr>
                <w:b/>
                <w:sz w:val="22"/>
                <w:szCs w:val="22"/>
              </w:rPr>
            </w:pPr>
            <w:r w:rsidRPr="00CE2138">
              <w:rPr>
                <w:b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48D5449D" wp14:editId="5ECA166B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350520</wp:posOffset>
                  </wp:positionV>
                  <wp:extent cx="1133475" cy="1133475"/>
                  <wp:effectExtent l="0" t="0" r="9525" b="9525"/>
                  <wp:wrapSquare wrapText="bothSides"/>
                  <wp:docPr id="59" name="Imagen 59" descr="Portad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2138">
              <w:rPr>
                <w:b/>
                <w:sz w:val="22"/>
                <w:szCs w:val="22"/>
              </w:rPr>
              <w:t>Baby Puzzles</w:t>
            </w:r>
          </w:p>
        </w:tc>
        <w:tc>
          <w:tcPr>
            <w:tcW w:w="2410" w:type="dxa"/>
          </w:tcPr>
          <w:p w14:paraId="16B8571D" w14:textId="77777777" w:rsidR="00FB6EE0" w:rsidRPr="003718D4" w:rsidRDefault="00FB6EE0" w:rsidP="00FB6EE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94AE90B" w14:textId="77777777" w:rsidR="003718D4" w:rsidRPr="003718D4" w:rsidRDefault="003718D4" w:rsidP="00FB6EE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A88683A" w14:textId="126A0CE1" w:rsidR="00FB6EE0" w:rsidRDefault="00CE2138" w:rsidP="00FB6EE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56D4B17D" w14:textId="32474EDA" w:rsidR="00FB6EE0" w:rsidRPr="003718D4" w:rsidRDefault="003718D4" w:rsidP="003718D4">
            <w:pPr>
              <w:jc w:val="center"/>
              <w:rPr>
                <w:b/>
                <w:sz w:val="22"/>
                <w:szCs w:val="22"/>
              </w:rPr>
            </w:pPr>
            <w:r w:rsidRPr="003718D4">
              <w:rPr>
                <w:b/>
                <w:sz w:val="22"/>
                <w:szCs w:val="22"/>
              </w:rPr>
              <w:t>Ofrece compras dentro de la app</w:t>
            </w:r>
          </w:p>
          <w:p w14:paraId="6A9E28CC" w14:textId="77777777" w:rsidR="00FB6EE0" w:rsidRPr="003718D4" w:rsidRDefault="00FB6EE0" w:rsidP="00FB6EE0">
            <w:pPr>
              <w:rPr>
                <w:b/>
                <w:sz w:val="22"/>
                <w:szCs w:val="22"/>
              </w:rPr>
            </w:pPr>
          </w:p>
          <w:p w14:paraId="3CFA355B" w14:textId="77777777" w:rsidR="004235D0" w:rsidRPr="003718D4" w:rsidRDefault="004235D0" w:rsidP="00FB6EE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5114C337" w14:textId="77777777" w:rsidR="00FB6EE0" w:rsidRDefault="00FB6E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51532CF" w14:textId="77777777" w:rsidR="003718D4" w:rsidRDefault="003718D4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0BC9337" w14:textId="77777777" w:rsidR="003718D4" w:rsidRDefault="003718D4" w:rsidP="003718D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BC0373B" w14:textId="64187E5F" w:rsidR="00CE2138" w:rsidRDefault="00CE2138" w:rsidP="003718D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4503F0B0" w14:textId="1A148846" w:rsidR="003718D4" w:rsidRPr="00FB6EE0" w:rsidRDefault="003718D4" w:rsidP="003718D4">
            <w:pPr>
              <w:pStyle w:val="Default"/>
              <w:jc w:val="center"/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</w:tc>
        <w:tc>
          <w:tcPr>
            <w:tcW w:w="3093" w:type="dxa"/>
          </w:tcPr>
          <w:p w14:paraId="3AA9F47D" w14:textId="77777777" w:rsidR="003718D4" w:rsidRDefault="003718D4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76D9AC2" w14:textId="77777777" w:rsidR="00CE2138" w:rsidRDefault="00CE2138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712D7D" w14:textId="0BAE9BD1" w:rsidR="003718D4" w:rsidRPr="00EA499B" w:rsidRDefault="004342A4" w:rsidP="003718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Puz</w:t>
            </w:r>
            <w:r w:rsidR="003718D4" w:rsidRPr="003718D4">
              <w:rPr>
                <w:rFonts w:asciiTheme="minorHAnsi" w:hAnsiTheme="minorHAnsi"/>
                <w:b/>
                <w:sz w:val="22"/>
                <w:szCs w:val="22"/>
              </w:rPr>
              <w:t>les sobre varias temáticas:</w:t>
            </w:r>
            <w:r w:rsidR="001B446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718D4" w:rsidRPr="003718D4">
              <w:rPr>
                <w:rFonts w:asciiTheme="minorHAnsi" w:hAnsiTheme="minorHAnsi"/>
                <w:b/>
                <w:sz w:val="22"/>
                <w:szCs w:val="22"/>
              </w:rPr>
              <w:t>Animales, frutas, verduras, números y letras.</w:t>
            </w:r>
            <w:r w:rsidR="003718D4">
              <w:t xml:space="preserve"> </w:t>
            </w:r>
            <w:r w:rsidR="003718D4">
              <w:br/>
            </w:r>
          </w:p>
        </w:tc>
      </w:tr>
      <w:tr w:rsidR="004235D0" w14:paraId="7670753C" w14:textId="77777777" w:rsidTr="00E504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79" w:type="dxa"/>
          <w:trHeight w:val="1606"/>
          <w:jc w:val="center"/>
        </w:trPr>
        <w:tc>
          <w:tcPr>
            <w:tcW w:w="2741" w:type="dxa"/>
          </w:tcPr>
          <w:p w14:paraId="6681B35A" w14:textId="14D08530" w:rsidR="00FB50E6" w:rsidRPr="00EA499B" w:rsidRDefault="003718D4" w:rsidP="00EA499B">
            <w:pPr>
              <w:jc w:val="center"/>
              <w:rPr>
                <w:b/>
                <w:sz w:val="22"/>
                <w:szCs w:val="22"/>
              </w:rPr>
            </w:pPr>
            <w:r w:rsidRPr="003718D4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8960" behindDoc="0" locked="0" layoutInCell="1" allowOverlap="1" wp14:anchorId="28567A41" wp14:editId="31FF4A45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500380</wp:posOffset>
                  </wp:positionV>
                  <wp:extent cx="1257300" cy="1257300"/>
                  <wp:effectExtent l="0" t="0" r="0" b="0"/>
                  <wp:wrapSquare wrapText="bothSides"/>
                  <wp:docPr id="60" name="Imagen 60" descr="Portad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8D4">
              <w:rPr>
                <w:b/>
                <w:sz w:val="22"/>
                <w:szCs w:val="22"/>
              </w:rPr>
              <w:t>Rompecabeza de Navidad</w:t>
            </w:r>
          </w:p>
        </w:tc>
        <w:tc>
          <w:tcPr>
            <w:tcW w:w="2410" w:type="dxa"/>
          </w:tcPr>
          <w:p w14:paraId="24CAE014" w14:textId="77777777" w:rsidR="004235D0" w:rsidRPr="003718D4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Pr="003718D4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E6360B" w14:textId="18E38851" w:rsidR="00D319E0" w:rsidRPr="003718D4" w:rsidRDefault="00CE213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0FB92BC6" w14:textId="77777777" w:rsidR="004235D0" w:rsidRPr="003718D4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EBFBD2" w14:textId="23BBB66D" w:rsidR="004235D0" w:rsidRPr="003718D4" w:rsidRDefault="003718D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3718D4">
              <w:rPr>
                <w:rFonts w:cs="Times New Roman"/>
                <w:b/>
                <w:color w:val="000000"/>
                <w:sz w:val="22"/>
                <w:szCs w:val="22"/>
              </w:rPr>
              <w:t>Ofrece compras dentro de la app</w:t>
            </w:r>
          </w:p>
        </w:tc>
        <w:tc>
          <w:tcPr>
            <w:tcW w:w="2033" w:type="dxa"/>
          </w:tcPr>
          <w:p w14:paraId="585B89AA" w14:textId="77777777" w:rsidR="00FB50E6" w:rsidRDefault="00FB50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59E0F5E" w14:textId="77777777" w:rsidR="00CE2138" w:rsidRDefault="00CE213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D11482" w14:textId="15A2BCC8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Android</w:t>
            </w:r>
          </w:p>
          <w:p w14:paraId="6FB52652" w14:textId="5D44B0A1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AB4DC21" w14:textId="77777777" w:rsidR="00CE2138" w:rsidRDefault="00CE2138" w:rsidP="00BC3446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2CA9500B" w14:textId="3D393B43" w:rsidR="004235D0" w:rsidRPr="00CE2138" w:rsidRDefault="00CE2138" w:rsidP="00BC3446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 w:rsidRPr="00CE2138">
              <w:rPr>
                <w:b/>
                <w:sz w:val="22"/>
                <w:szCs w:val="22"/>
              </w:rPr>
              <w:t xml:space="preserve">Si a tus niños/as les gustan los juegos </w:t>
            </w:r>
            <w:r w:rsidR="004342A4">
              <w:rPr>
                <w:b/>
                <w:sz w:val="22"/>
                <w:szCs w:val="22"/>
              </w:rPr>
              <w:t>pu</w:t>
            </w:r>
            <w:r w:rsidRPr="00CE2138">
              <w:rPr>
                <w:b/>
                <w:sz w:val="22"/>
                <w:szCs w:val="22"/>
              </w:rPr>
              <w:t>zles, ¡les encantará Rompecabezas de Navidad!</w:t>
            </w:r>
          </w:p>
        </w:tc>
      </w:tr>
      <w:tr w:rsidR="00C2291F" w14:paraId="4AC14207" w14:textId="77777777" w:rsidTr="00E5044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456" w:type="dxa"/>
            <w:gridSpan w:val="5"/>
            <w:shd w:val="clear" w:color="auto" w:fill="5967AF" w:themeFill="text2" w:themeFillTint="99"/>
          </w:tcPr>
          <w:p w14:paraId="3B947E62" w14:textId="1BBE1631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lastRenderedPageBreak/>
              <w:t>VOCABULARIO</w:t>
            </w:r>
          </w:p>
        </w:tc>
      </w:tr>
    </w:tbl>
    <w:p w14:paraId="1E554F2C" w14:textId="6768DFCD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B92C37C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3FF98AD4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58624788" w14:textId="43F4B4F4" w:rsidR="00D319E0" w:rsidRPr="00BC3446" w:rsidRDefault="0066257D" w:rsidP="00BC3446">
            <w:pPr>
              <w:jc w:val="center"/>
              <w:rPr>
                <w:b/>
                <w:sz w:val="22"/>
                <w:szCs w:val="22"/>
              </w:rPr>
            </w:pPr>
            <w:r w:rsidRPr="00BC3446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4864" behindDoc="0" locked="0" layoutInCell="1" allowOverlap="1" wp14:anchorId="4B3547A7" wp14:editId="0B3079D4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521335</wp:posOffset>
                  </wp:positionV>
                  <wp:extent cx="1190625" cy="1190625"/>
                  <wp:effectExtent l="0" t="0" r="9525" b="9525"/>
                  <wp:wrapSquare wrapText="bothSides"/>
                  <wp:docPr id="56" name="Imagen 56" descr="https://is2-ssl.mzstatic.com/image/thumb/Purple128/v4/43/1d/61/431d61a6-6f51-0769-e1aa-dbf7dbb0dfcc/AppIconFree-1x_U007emarketing-85-220-6.png/246x0w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s2-ssl.mzstatic.com/image/thumb/Purple128/v4/43/1d/61/431d61a6-6f51-0769-e1aa-dbf7dbb0dfcc/AppIconFree-1x_U007emarketing-85-220-6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446">
              <w:rPr>
                <w:b/>
                <w:sz w:val="22"/>
                <w:szCs w:val="22"/>
              </w:rPr>
              <w:t>Infant learning games toddlers</w:t>
            </w:r>
          </w:p>
        </w:tc>
        <w:tc>
          <w:tcPr>
            <w:tcW w:w="2410" w:type="dxa"/>
          </w:tcPr>
          <w:p w14:paraId="4D63EF2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A4612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19F222E" w14:textId="77777777" w:rsidR="00176FBC" w:rsidRDefault="00176FBC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86A522D" w14:textId="77777777" w:rsidR="00D319E0" w:rsidRDefault="00AB1EDB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Gratis</w:t>
            </w:r>
          </w:p>
          <w:p w14:paraId="481252FD" w14:textId="77777777" w:rsidR="00CE2138" w:rsidRDefault="00CE2138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D59D57E" w14:textId="7A3B17F0" w:rsidR="00BC3446" w:rsidRPr="00EA499B" w:rsidRDefault="00BC3446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Ofrece compras dentro de la app</w:t>
            </w:r>
          </w:p>
        </w:tc>
        <w:tc>
          <w:tcPr>
            <w:tcW w:w="2033" w:type="dxa"/>
          </w:tcPr>
          <w:p w14:paraId="4FB6FFE3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2F23D8" w14:textId="60DA8E5F" w:rsidR="00D319E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0649EC" w14:textId="77777777" w:rsidR="00517A93" w:rsidRPr="00517A93" w:rsidRDefault="00517A93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0EEEBE4" w14:textId="77777777" w:rsidR="00176FBC" w:rsidRDefault="00176FBC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1EE849" w14:textId="36C29CCD" w:rsidR="00D319E0" w:rsidRPr="00517A93" w:rsidRDefault="00BC3446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</w:p>
          <w:p w14:paraId="3A838EB7" w14:textId="3C398C1F" w:rsidR="00D319E0" w:rsidRPr="00517A93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589FC78" w14:textId="77777777" w:rsidR="0036564F" w:rsidRDefault="0036564F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4B14482" w14:textId="77777777" w:rsidR="003718D4" w:rsidRPr="000267E3" w:rsidRDefault="003718D4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71FFFA4" w14:textId="77777777" w:rsidR="00176FBC" w:rsidRDefault="00176FBC" w:rsidP="00BC3446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3DD7C3D" w14:textId="2712699C" w:rsidR="00BC3446" w:rsidRPr="00BC3446" w:rsidRDefault="00BC3446" w:rsidP="00BC3446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  <w:r w:rsidRPr="00BC3446">
              <w:rPr>
                <w:rFonts w:cs="Arial"/>
                <w:b/>
                <w:color w:val="000000"/>
                <w:sz w:val="22"/>
                <w:szCs w:val="22"/>
              </w:rPr>
              <w:t>App para trabajar vocabulario, comprensión, categorización y asociación.</w:t>
            </w:r>
          </w:p>
          <w:p w14:paraId="6C979A56" w14:textId="7AE0244C" w:rsidR="00D319E0" w:rsidRPr="0036564F" w:rsidRDefault="00D319E0" w:rsidP="000267E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D319E0" w14:paraId="7A58558F" w14:textId="77777777" w:rsidTr="00CE21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42"/>
          <w:jc w:val="center"/>
        </w:trPr>
        <w:tc>
          <w:tcPr>
            <w:tcW w:w="2741" w:type="dxa"/>
          </w:tcPr>
          <w:p w14:paraId="5FE31451" w14:textId="1F9DCF26" w:rsidR="000223AB" w:rsidRPr="003718D4" w:rsidRDefault="00176FBC" w:rsidP="000A54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289E774E" wp14:editId="52A2DFF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355600</wp:posOffset>
                  </wp:positionV>
                  <wp:extent cx="1219200" cy="1219200"/>
                  <wp:effectExtent l="0" t="0" r="0" b="0"/>
                  <wp:wrapSquare wrapText="bothSides"/>
                  <wp:docPr id="58" name="Imagen 58" descr="https://is2-ssl.mzstatic.com/image/thumb/Purple123/v4/13/45/d4/1345d462-b35b-d875-baa3-5607b4e288af/WhatsWeird1-0-1x_U007emarketing-0-0-GLES2_U002c0-512MB-sRGB-0-0-0-85-220-0-0-0-5.jpeg/246x0w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s2-ssl.mzstatic.com/image/thumb/Purple123/v4/13/45/d4/1345d462-b35b-d875-baa3-5607b4e288af/WhatsWeird1-0-1x_U007emarketing-0-0-GLES2_U002c0-512MB-sRGB-0-0-0-85-220-0-0-0-5.jpeg/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FBC">
              <w:rPr>
                <w:b/>
                <w:sz w:val="22"/>
                <w:szCs w:val="22"/>
              </w:rPr>
              <w:t>What's Weird 1</w:t>
            </w:r>
          </w:p>
        </w:tc>
        <w:tc>
          <w:tcPr>
            <w:tcW w:w="2410" w:type="dxa"/>
          </w:tcPr>
          <w:p w14:paraId="258F4B88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E8AA4A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DF6A229" w14:textId="77777777" w:rsidR="00AB1EDB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BD98DB5" w14:textId="06C0E5BB" w:rsidR="00D319E0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0206970B" w14:textId="77777777" w:rsidR="00CE2138" w:rsidRPr="0036564F" w:rsidRDefault="00CE213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1E34C5" w14:textId="2FFBE312" w:rsidR="00D319E0" w:rsidRPr="0036564F" w:rsidRDefault="00176FBC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Ofrece compras dentro de la app</w:t>
            </w:r>
          </w:p>
          <w:p w14:paraId="35DB1F24" w14:textId="02BA2744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46CDD2A5" w14:textId="5AF7F6DF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5C6B3EE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F4EB036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8DC77F9" w14:textId="77777777" w:rsidR="00176FBC" w:rsidRDefault="00176FBC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C15B545" w14:textId="6459452C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iOS</w:t>
            </w:r>
          </w:p>
          <w:p w14:paraId="6116DE27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A1D685B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F347439" w14:textId="77777777" w:rsidR="0036564F" w:rsidRDefault="0036564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F1C8CE" w14:textId="77777777" w:rsidR="003718D4" w:rsidRDefault="003718D4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55F0BE7" w14:textId="53BCA424" w:rsidR="00D319E0" w:rsidRPr="00517A93" w:rsidRDefault="00E6097B" w:rsidP="00176FBC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176FBC">
              <w:rPr>
                <w:rFonts w:asciiTheme="majorHAnsi" w:hAnsiTheme="majorHAnsi"/>
                <w:b/>
                <w:sz w:val="22"/>
                <w:szCs w:val="22"/>
              </w:rPr>
              <w:t xml:space="preserve">App que permite trabajar vocabulario, comprensión </w:t>
            </w:r>
            <w:r w:rsidR="003718D4">
              <w:rPr>
                <w:rFonts w:asciiTheme="majorHAnsi" w:hAnsiTheme="majorHAnsi"/>
                <w:b/>
                <w:sz w:val="22"/>
                <w:szCs w:val="22"/>
              </w:rPr>
              <w:t xml:space="preserve">y absurdos. </w:t>
            </w:r>
          </w:p>
        </w:tc>
      </w:tr>
    </w:tbl>
    <w:p w14:paraId="5D5633AA" w14:textId="77777777" w:rsidR="00566BD8" w:rsidRDefault="00566BD8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4AEF672E" w:rsidR="00C2291F" w:rsidRPr="00D319E0" w:rsidRDefault="00566BD8" w:rsidP="00566BD8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>ATENCIÓN Y MEMORIA</w:t>
            </w:r>
            <w:r w:rsidR="00812F16">
              <w:rPr>
                <w:color w:val="FFFFFF" w:themeColor="background1"/>
                <w:sz w:val="40"/>
                <w:szCs w:val="40"/>
              </w:rPr>
              <w:t xml:space="preserve"> 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1B44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22"/>
          <w:jc w:val="center"/>
        </w:trPr>
        <w:tc>
          <w:tcPr>
            <w:tcW w:w="2741" w:type="dxa"/>
          </w:tcPr>
          <w:p w14:paraId="6123E743" w14:textId="1072C13A" w:rsidR="00BC3446" w:rsidRPr="00EA499B" w:rsidRDefault="00FE4A2D" w:rsidP="00812F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7696" behindDoc="0" locked="0" layoutInCell="1" allowOverlap="1" wp14:anchorId="6D45110B" wp14:editId="5F8341A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594360</wp:posOffset>
                  </wp:positionV>
                  <wp:extent cx="1104900" cy="1058545"/>
                  <wp:effectExtent l="0" t="0" r="0" b="8255"/>
                  <wp:wrapSquare wrapText="bothSides"/>
                  <wp:docPr id="17" name="Imagen 17" descr="Portada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4A2D">
              <w:rPr>
                <w:b/>
                <w:sz w:val="22"/>
                <w:szCs w:val="22"/>
              </w:rPr>
              <w:t>Juego para unir mascotas del Pequeño Panda</w:t>
            </w:r>
          </w:p>
        </w:tc>
        <w:tc>
          <w:tcPr>
            <w:tcW w:w="2410" w:type="dxa"/>
          </w:tcPr>
          <w:p w14:paraId="40C4B8A1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3F059F9" w14:textId="77777777" w:rsidR="001B4461" w:rsidRDefault="001B446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6B868BF" w14:textId="77777777" w:rsidR="001B4461" w:rsidRDefault="001B446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D18D58" w14:textId="377CA8CA" w:rsidR="00241D41" w:rsidRDefault="00E5044E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5BC4474E" w14:textId="77777777" w:rsidR="001B4461" w:rsidRDefault="001B4461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</w:p>
          <w:p w14:paraId="6B971F35" w14:textId="77777777" w:rsidR="001B4461" w:rsidRDefault="001B4461" w:rsidP="00517A93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AD25F1" w14:textId="77777777" w:rsidR="00517A93" w:rsidRPr="001B4461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B4461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1CD6D1F4" w14:textId="77777777" w:rsidR="00517A93" w:rsidRPr="001B4461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1D4D74E" w14:textId="0D54B4EA" w:rsidR="00517A93" w:rsidRPr="001B4461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B4461">
              <w:rPr>
                <w:rFonts w:asciiTheme="majorHAnsi" w:hAnsiTheme="majorHAnsi"/>
                <w:b/>
                <w:sz w:val="22"/>
                <w:szCs w:val="22"/>
              </w:rPr>
              <w:t xml:space="preserve"> iOS</w:t>
            </w:r>
          </w:p>
          <w:p w14:paraId="25245C3A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142918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FD5C96" w14:textId="77777777" w:rsidR="00D319E0" w:rsidRPr="00D35542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6FA4F62" w14:textId="77777777" w:rsidR="001B4461" w:rsidRDefault="001B4461" w:rsidP="001B4461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0D169F8D" w14:textId="57A34C6F" w:rsidR="00316CA2" w:rsidRPr="00FE4A2D" w:rsidRDefault="00FE4A2D" w:rsidP="001B4461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 w:rsidRPr="00FE4A2D">
              <w:rPr>
                <w:b/>
                <w:sz w:val="22"/>
                <w:szCs w:val="22"/>
              </w:rPr>
              <w:t>El Juego para unir mascotas del Pequeño Panda es un juego diseñado para mejorar el pensamiento lógico de los</w:t>
            </w:r>
            <w:r w:rsidR="004342A4">
              <w:rPr>
                <w:b/>
                <w:sz w:val="22"/>
                <w:szCs w:val="22"/>
              </w:rPr>
              <w:t>/las</w:t>
            </w:r>
            <w:r w:rsidRPr="00FE4A2D">
              <w:rPr>
                <w:b/>
                <w:sz w:val="22"/>
                <w:szCs w:val="22"/>
              </w:rPr>
              <w:t xml:space="preserve"> niños</w:t>
            </w:r>
            <w:r w:rsidR="001B4461">
              <w:rPr>
                <w:b/>
                <w:sz w:val="22"/>
                <w:szCs w:val="22"/>
              </w:rPr>
              <w:t>/as</w:t>
            </w:r>
            <w:r w:rsidRPr="00FE4A2D">
              <w:rPr>
                <w:b/>
                <w:sz w:val="22"/>
                <w:szCs w:val="22"/>
              </w:rPr>
              <w:t xml:space="preserve"> de entre 4 y 6 años. </w:t>
            </w:r>
          </w:p>
        </w:tc>
      </w:tr>
      <w:tr w:rsidR="00D319E0" w14:paraId="6298FF6F" w14:textId="77777777" w:rsidTr="001B44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36"/>
          <w:jc w:val="center"/>
        </w:trPr>
        <w:tc>
          <w:tcPr>
            <w:tcW w:w="2741" w:type="dxa"/>
          </w:tcPr>
          <w:p w14:paraId="55EBD5BC" w14:textId="6B6917C9" w:rsidR="00D319E0" w:rsidRPr="009C4740" w:rsidRDefault="00BC3446" w:rsidP="00357DF2">
            <w:pPr>
              <w:jc w:val="center"/>
              <w:rPr>
                <w:b/>
                <w:sz w:val="22"/>
                <w:szCs w:val="22"/>
              </w:rPr>
            </w:pPr>
            <w:r w:rsidRPr="00176FBC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5888" behindDoc="0" locked="0" layoutInCell="1" allowOverlap="1" wp14:anchorId="734A0B92" wp14:editId="12A5C54A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466090</wp:posOffset>
                  </wp:positionV>
                  <wp:extent cx="1190625" cy="1190625"/>
                  <wp:effectExtent l="0" t="0" r="9525" b="9525"/>
                  <wp:wrapSquare wrapText="bothSides"/>
                  <wp:docPr id="57" name="Imagen 57" descr="https://is5-ssl.mzstatic.com/image/thumb/Purple113/v4/51/40/52/5140523d-2966-74b6-2fd9-7795c66e3216/AppIcon-0-0-1x_U007emarketing-0-0-0-7-85-220.png/246x0w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s5-ssl.mzstatic.com/image/thumb/Purple113/v4/51/40/52/5140523d-2966-74b6-2fd9-7795c66e3216/AppIcon-0-0-1x_U007emarketing-0-0-0-7-85-220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FBC">
              <w:rPr>
                <w:b/>
                <w:sz w:val="22"/>
                <w:szCs w:val="22"/>
              </w:rPr>
              <w:t>Juegos infantiles niños</w:t>
            </w:r>
            <w:r w:rsidR="00E5044E">
              <w:rPr>
                <w:b/>
                <w:sz w:val="22"/>
                <w:szCs w:val="22"/>
              </w:rPr>
              <w:t>/as</w:t>
            </w:r>
            <w:r w:rsidRPr="00176FBC">
              <w:rPr>
                <w:b/>
                <w:sz w:val="22"/>
                <w:szCs w:val="22"/>
              </w:rPr>
              <w:t xml:space="preserve"> 3 años</w:t>
            </w:r>
          </w:p>
        </w:tc>
        <w:tc>
          <w:tcPr>
            <w:tcW w:w="2410" w:type="dxa"/>
          </w:tcPr>
          <w:p w14:paraId="7D723A6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D6662" w14:textId="75FF94BC" w:rsidR="00D319E0" w:rsidRDefault="00CE213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68F9E123" w14:textId="77777777" w:rsidR="00CE2138" w:rsidRDefault="00CE213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67EDB0F" w14:textId="361F7EAA" w:rsidR="00176FBC" w:rsidRDefault="00176FBC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Ofrece compras dentro de la app</w:t>
            </w:r>
          </w:p>
          <w:p w14:paraId="6CFD8D53" w14:textId="7608A925" w:rsidR="00D319E0" w:rsidRPr="00C76DCA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5484444" w14:textId="77777777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06CBC42" w14:textId="77777777" w:rsidR="00176FBC" w:rsidRDefault="00176FBC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5FF3E" w14:textId="4FCFDCA3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iOS</w:t>
            </w:r>
          </w:p>
          <w:p w14:paraId="340A04AB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7847309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F3E14A2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0E22A823" w14:textId="1BF4A9CA" w:rsidR="00D319E0" w:rsidRPr="00176FBC" w:rsidRDefault="00176FBC" w:rsidP="003E2E70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  <w:r w:rsidRPr="00176FBC">
              <w:rPr>
                <w:rFonts w:cs="Arial"/>
                <w:b/>
                <w:color w:val="000000"/>
                <w:sz w:val="22"/>
                <w:szCs w:val="22"/>
              </w:rPr>
              <w:t xml:space="preserve">App para trabajar el vocabulario, la comprensión, categorización, conceptos básicos y la atención. </w:t>
            </w:r>
          </w:p>
        </w:tc>
      </w:tr>
    </w:tbl>
    <w:p w14:paraId="215065A4" w14:textId="5DB7440D" w:rsidR="001B4461" w:rsidRPr="001B4461" w:rsidRDefault="001B4461" w:rsidP="003A15C5">
      <w:pPr>
        <w:tabs>
          <w:tab w:val="left" w:pos="8985"/>
        </w:tabs>
      </w:pPr>
    </w:p>
    <w:sectPr w:rsidR="001B4461" w:rsidRPr="001B4461" w:rsidSect="00391B73">
      <w:footerReference w:type="default" r:id="rId50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62CF3" w14:textId="77777777" w:rsidR="00357721" w:rsidRDefault="00357721" w:rsidP="00086DEE">
      <w:r>
        <w:separator/>
      </w:r>
    </w:p>
  </w:endnote>
  <w:endnote w:type="continuationSeparator" w:id="0">
    <w:p w14:paraId="7E4C3654" w14:textId="77777777" w:rsidR="00357721" w:rsidRDefault="00357721" w:rsidP="00086DEE">
      <w:r>
        <w:continuationSeparator/>
      </w:r>
    </w:p>
  </w:endnote>
  <w:endnote w:type="continuationNotice" w:id="1">
    <w:p w14:paraId="7977710D" w14:textId="77777777" w:rsidR="00357721" w:rsidRDefault="00357721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新魏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476B39" w:rsidRDefault="00476B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C51A8" w14:textId="77777777" w:rsidR="00357721" w:rsidRDefault="00357721" w:rsidP="00086DEE">
      <w:r>
        <w:separator/>
      </w:r>
    </w:p>
  </w:footnote>
  <w:footnote w:type="continuationSeparator" w:id="0">
    <w:p w14:paraId="5F1798C8" w14:textId="77777777" w:rsidR="00357721" w:rsidRDefault="00357721" w:rsidP="00086DEE">
      <w:r>
        <w:continuationSeparator/>
      </w:r>
    </w:p>
  </w:footnote>
  <w:footnote w:type="continuationNotice" w:id="1">
    <w:p w14:paraId="51DD78B4" w14:textId="77777777" w:rsidR="00357721" w:rsidRDefault="00357721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76545"/>
    <w:multiLevelType w:val="multilevel"/>
    <w:tmpl w:val="A26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p3bhIm3P/qwaQXNiRiXVvcDOMu0=" w:salt="+i1PIV1B59+6Ug/9c5y1M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61B3"/>
    <w:rsid w:val="00006A54"/>
    <w:rsid w:val="00006AC5"/>
    <w:rsid w:val="0001164B"/>
    <w:rsid w:val="00013B88"/>
    <w:rsid w:val="000223AB"/>
    <w:rsid w:val="00022619"/>
    <w:rsid w:val="000267E3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85D0E"/>
    <w:rsid w:val="00086DEE"/>
    <w:rsid w:val="000966D8"/>
    <w:rsid w:val="00097B05"/>
    <w:rsid w:val="000A38D8"/>
    <w:rsid w:val="000A54FD"/>
    <w:rsid w:val="000A6271"/>
    <w:rsid w:val="000B5C89"/>
    <w:rsid w:val="000D7590"/>
    <w:rsid w:val="000E358C"/>
    <w:rsid w:val="000F7302"/>
    <w:rsid w:val="001029C3"/>
    <w:rsid w:val="001101B6"/>
    <w:rsid w:val="0011353E"/>
    <w:rsid w:val="001144BD"/>
    <w:rsid w:val="001246C5"/>
    <w:rsid w:val="00127424"/>
    <w:rsid w:val="00140AC8"/>
    <w:rsid w:val="00146872"/>
    <w:rsid w:val="0016273E"/>
    <w:rsid w:val="00163B75"/>
    <w:rsid w:val="0016503D"/>
    <w:rsid w:val="0017086B"/>
    <w:rsid w:val="00171EC5"/>
    <w:rsid w:val="001728ED"/>
    <w:rsid w:val="00176FBC"/>
    <w:rsid w:val="001914FD"/>
    <w:rsid w:val="00191B5B"/>
    <w:rsid w:val="001A7560"/>
    <w:rsid w:val="001B43F1"/>
    <w:rsid w:val="001B446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41D41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B5A01"/>
    <w:rsid w:val="002D31FD"/>
    <w:rsid w:val="002E474A"/>
    <w:rsid w:val="002E7D4D"/>
    <w:rsid w:val="002F2A86"/>
    <w:rsid w:val="00305D48"/>
    <w:rsid w:val="00316A5F"/>
    <w:rsid w:val="00316CA2"/>
    <w:rsid w:val="0031749D"/>
    <w:rsid w:val="003211B3"/>
    <w:rsid w:val="00334A71"/>
    <w:rsid w:val="00337770"/>
    <w:rsid w:val="00341A97"/>
    <w:rsid w:val="00345BAE"/>
    <w:rsid w:val="00352912"/>
    <w:rsid w:val="00356943"/>
    <w:rsid w:val="00357721"/>
    <w:rsid w:val="00357DF2"/>
    <w:rsid w:val="00361B8E"/>
    <w:rsid w:val="00363B3A"/>
    <w:rsid w:val="0036564F"/>
    <w:rsid w:val="00371585"/>
    <w:rsid w:val="003718D4"/>
    <w:rsid w:val="00373E14"/>
    <w:rsid w:val="003836ED"/>
    <w:rsid w:val="00391B73"/>
    <w:rsid w:val="00393710"/>
    <w:rsid w:val="0039754C"/>
    <w:rsid w:val="003A0F77"/>
    <w:rsid w:val="003A15C5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D57F0"/>
    <w:rsid w:val="003F1069"/>
    <w:rsid w:val="003F4D1B"/>
    <w:rsid w:val="003F6DCD"/>
    <w:rsid w:val="0041057D"/>
    <w:rsid w:val="00413335"/>
    <w:rsid w:val="00414B15"/>
    <w:rsid w:val="004167C4"/>
    <w:rsid w:val="004235D0"/>
    <w:rsid w:val="004342A4"/>
    <w:rsid w:val="0043720F"/>
    <w:rsid w:val="00442A05"/>
    <w:rsid w:val="00446E02"/>
    <w:rsid w:val="004476F2"/>
    <w:rsid w:val="00451E9A"/>
    <w:rsid w:val="00467146"/>
    <w:rsid w:val="004713F4"/>
    <w:rsid w:val="00476B39"/>
    <w:rsid w:val="00480265"/>
    <w:rsid w:val="0048131B"/>
    <w:rsid w:val="004830A9"/>
    <w:rsid w:val="00486CC7"/>
    <w:rsid w:val="00494623"/>
    <w:rsid w:val="004A0BB7"/>
    <w:rsid w:val="004A40C7"/>
    <w:rsid w:val="004B0F10"/>
    <w:rsid w:val="004B7A8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663E5"/>
    <w:rsid w:val="00566BD8"/>
    <w:rsid w:val="0057766D"/>
    <w:rsid w:val="00581102"/>
    <w:rsid w:val="00591EB5"/>
    <w:rsid w:val="00594AD3"/>
    <w:rsid w:val="00596C07"/>
    <w:rsid w:val="005A3FC2"/>
    <w:rsid w:val="005A5CB4"/>
    <w:rsid w:val="005A645E"/>
    <w:rsid w:val="005A683E"/>
    <w:rsid w:val="005A6F16"/>
    <w:rsid w:val="005B287D"/>
    <w:rsid w:val="005B2FFE"/>
    <w:rsid w:val="005C2B68"/>
    <w:rsid w:val="005C52E9"/>
    <w:rsid w:val="005D7053"/>
    <w:rsid w:val="005E5BCB"/>
    <w:rsid w:val="005E651D"/>
    <w:rsid w:val="005F0A7A"/>
    <w:rsid w:val="00610D3C"/>
    <w:rsid w:val="0061199E"/>
    <w:rsid w:val="00634729"/>
    <w:rsid w:val="006356DE"/>
    <w:rsid w:val="00643693"/>
    <w:rsid w:val="00644E89"/>
    <w:rsid w:val="00651AD5"/>
    <w:rsid w:val="00651B4E"/>
    <w:rsid w:val="00660CDD"/>
    <w:rsid w:val="0066257D"/>
    <w:rsid w:val="006649D9"/>
    <w:rsid w:val="00670759"/>
    <w:rsid w:val="00674197"/>
    <w:rsid w:val="006765C4"/>
    <w:rsid w:val="0068423A"/>
    <w:rsid w:val="00691CE6"/>
    <w:rsid w:val="006A3E35"/>
    <w:rsid w:val="006B09E5"/>
    <w:rsid w:val="006C4792"/>
    <w:rsid w:val="006D3B28"/>
    <w:rsid w:val="006E17A5"/>
    <w:rsid w:val="006E2019"/>
    <w:rsid w:val="006F21A8"/>
    <w:rsid w:val="00700744"/>
    <w:rsid w:val="00700904"/>
    <w:rsid w:val="007044BA"/>
    <w:rsid w:val="0070485D"/>
    <w:rsid w:val="007069C3"/>
    <w:rsid w:val="00711AA1"/>
    <w:rsid w:val="007158DB"/>
    <w:rsid w:val="00753032"/>
    <w:rsid w:val="00760148"/>
    <w:rsid w:val="0076276F"/>
    <w:rsid w:val="00765CF1"/>
    <w:rsid w:val="00775E29"/>
    <w:rsid w:val="00784A8F"/>
    <w:rsid w:val="00784CFE"/>
    <w:rsid w:val="00785276"/>
    <w:rsid w:val="007908F5"/>
    <w:rsid w:val="00794E1F"/>
    <w:rsid w:val="007A04C2"/>
    <w:rsid w:val="007A56BB"/>
    <w:rsid w:val="007B002E"/>
    <w:rsid w:val="007B01C1"/>
    <w:rsid w:val="007B0573"/>
    <w:rsid w:val="007B066B"/>
    <w:rsid w:val="007B20BB"/>
    <w:rsid w:val="007C35A3"/>
    <w:rsid w:val="007D1335"/>
    <w:rsid w:val="007D2D0D"/>
    <w:rsid w:val="007D3205"/>
    <w:rsid w:val="007F435E"/>
    <w:rsid w:val="007F5627"/>
    <w:rsid w:val="007F6A0A"/>
    <w:rsid w:val="0080401F"/>
    <w:rsid w:val="00812179"/>
    <w:rsid w:val="00812F16"/>
    <w:rsid w:val="008148B0"/>
    <w:rsid w:val="008155C4"/>
    <w:rsid w:val="00820E96"/>
    <w:rsid w:val="00824CF8"/>
    <w:rsid w:val="00827647"/>
    <w:rsid w:val="00835B3A"/>
    <w:rsid w:val="00844A54"/>
    <w:rsid w:val="008455ED"/>
    <w:rsid w:val="00845BB7"/>
    <w:rsid w:val="00860A5C"/>
    <w:rsid w:val="00863325"/>
    <w:rsid w:val="00864D74"/>
    <w:rsid w:val="00865E6A"/>
    <w:rsid w:val="0086718D"/>
    <w:rsid w:val="008672B2"/>
    <w:rsid w:val="0086768D"/>
    <w:rsid w:val="00880E25"/>
    <w:rsid w:val="00883791"/>
    <w:rsid w:val="0089265D"/>
    <w:rsid w:val="008A0E6C"/>
    <w:rsid w:val="008C695E"/>
    <w:rsid w:val="008D330C"/>
    <w:rsid w:val="008D3A02"/>
    <w:rsid w:val="008E02C2"/>
    <w:rsid w:val="008E469D"/>
    <w:rsid w:val="008E6B8C"/>
    <w:rsid w:val="008F250E"/>
    <w:rsid w:val="008F5952"/>
    <w:rsid w:val="008F62CC"/>
    <w:rsid w:val="009044B3"/>
    <w:rsid w:val="00907E4D"/>
    <w:rsid w:val="0091168B"/>
    <w:rsid w:val="00912C4B"/>
    <w:rsid w:val="00915C37"/>
    <w:rsid w:val="00922625"/>
    <w:rsid w:val="009325D6"/>
    <w:rsid w:val="00942D1F"/>
    <w:rsid w:val="00945C42"/>
    <w:rsid w:val="0094634C"/>
    <w:rsid w:val="009466BA"/>
    <w:rsid w:val="00950015"/>
    <w:rsid w:val="009553E7"/>
    <w:rsid w:val="00957CD4"/>
    <w:rsid w:val="00965722"/>
    <w:rsid w:val="009804D2"/>
    <w:rsid w:val="00981E9C"/>
    <w:rsid w:val="009B6700"/>
    <w:rsid w:val="009C4740"/>
    <w:rsid w:val="009C6BC1"/>
    <w:rsid w:val="009D0568"/>
    <w:rsid w:val="009E1325"/>
    <w:rsid w:val="009E39A6"/>
    <w:rsid w:val="009E4131"/>
    <w:rsid w:val="009E675E"/>
    <w:rsid w:val="009E74E2"/>
    <w:rsid w:val="009E761E"/>
    <w:rsid w:val="009F2C58"/>
    <w:rsid w:val="009F60BB"/>
    <w:rsid w:val="00A020F0"/>
    <w:rsid w:val="00A06B98"/>
    <w:rsid w:val="00A06EBA"/>
    <w:rsid w:val="00A0769F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14BD"/>
    <w:rsid w:val="00AB1EDB"/>
    <w:rsid w:val="00AB2751"/>
    <w:rsid w:val="00AB2F5C"/>
    <w:rsid w:val="00AC2DD7"/>
    <w:rsid w:val="00AC55C0"/>
    <w:rsid w:val="00AC6FC9"/>
    <w:rsid w:val="00AC77E7"/>
    <w:rsid w:val="00AD29DB"/>
    <w:rsid w:val="00AD5637"/>
    <w:rsid w:val="00AE1CF6"/>
    <w:rsid w:val="00AE71B6"/>
    <w:rsid w:val="00AF4B5D"/>
    <w:rsid w:val="00B02AD7"/>
    <w:rsid w:val="00B035BB"/>
    <w:rsid w:val="00B16A1C"/>
    <w:rsid w:val="00B16F1E"/>
    <w:rsid w:val="00B20A3D"/>
    <w:rsid w:val="00B21480"/>
    <w:rsid w:val="00B2734F"/>
    <w:rsid w:val="00B302AC"/>
    <w:rsid w:val="00B353EE"/>
    <w:rsid w:val="00B36C4F"/>
    <w:rsid w:val="00B372CD"/>
    <w:rsid w:val="00B400AC"/>
    <w:rsid w:val="00B43C67"/>
    <w:rsid w:val="00B460D3"/>
    <w:rsid w:val="00B460FE"/>
    <w:rsid w:val="00B521D3"/>
    <w:rsid w:val="00B53D65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DF3"/>
    <w:rsid w:val="00BB6D73"/>
    <w:rsid w:val="00BC2C38"/>
    <w:rsid w:val="00BC3446"/>
    <w:rsid w:val="00BD1B61"/>
    <w:rsid w:val="00BD7256"/>
    <w:rsid w:val="00BE591F"/>
    <w:rsid w:val="00BF009C"/>
    <w:rsid w:val="00BF376E"/>
    <w:rsid w:val="00BF4BCD"/>
    <w:rsid w:val="00BF4E0D"/>
    <w:rsid w:val="00BF7B6C"/>
    <w:rsid w:val="00C0722F"/>
    <w:rsid w:val="00C13E9A"/>
    <w:rsid w:val="00C2291F"/>
    <w:rsid w:val="00C23E10"/>
    <w:rsid w:val="00C35E7C"/>
    <w:rsid w:val="00C37B7D"/>
    <w:rsid w:val="00C40B1B"/>
    <w:rsid w:val="00C420D0"/>
    <w:rsid w:val="00C456CC"/>
    <w:rsid w:val="00C46230"/>
    <w:rsid w:val="00C4634D"/>
    <w:rsid w:val="00C53628"/>
    <w:rsid w:val="00C536EE"/>
    <w:rsid w:val="00C551D8"/>
    <w:rsid w:val="00C562EA"/>
    <w:rsid w:val="00C601D5"/>
    <w:rsid w:val="00C61775"/>
    <w:rsid w:val="00C63267"/>
    <w:rsid w:val="00C633CE"/>
    <w:rsid w:val="00C6740C"/>
    <w:rsid w:val="00C674A6"/>
    <w:rsid w:val="00C67A9F"/>
    <w:rsid w:val="00C739CD"/>
    <w:rsid w:val="00C76DCA"/>
    <w:rsid w:val="00C82F61"/>
    <w:rsid w:val="00C83194"/>
    <w:rsid w:val="00C87C79"/>
    <w:rsid w:val="00C90CAC"/>
    <w:rsid w:val="00C93D2C"/>
    <w:rsid w:val="00C951B3"/>
    <w:rsid w:val="00CA42A6"/>
    <w:rsid w:val="00CA528E"/>
    <w:rsid w:val="00CB11E1"/>
    <w:rsid w:val="00CB34DE"/>
    <w:rsid w:val="00CC0909"/>
    <w:rsid w:val="00CC0AF9"/>
    <w:rsid w:val="00CD4E3D"/>
    <w:rsid w:val="00CE142D"/>
    <w:rsid w:val="00CE1663"/>
    <w:rsid w:val="00CE1746"/>
    <w:rsid w:val="00CE1EA7"/>
    <w:rsid w:val="00CE2138"/>
    <w:rsid w:val="00CE268D"/>
    <w:rsid w:val="00CF07A6"/>
    <w:rsid w:val="00D00F5F"/>
    <w:rsid w:val="00D04B97"/>
    <w:rsid w:val="00D115F5"/>
    <w:rsid w:val="00D15160"/>
    <w:rsid w:val="00D2572C"/>
    <w:rsid w:val="00D319E0"/>
    <w:rsid w:val="00D3202D"/>
    <w:rsid w:val="00D35542"/>
    <w:rsid w:val="00D36911"/>
    <w:rsid w:val="00D528B3"/>
    <w:rsid w:val="00D62463"/>
    <w:rsid w:val="00D7104B"/>
    <w:rsid w:val="00D75A09"/>
    <w:rsid w:val="00D8007C"/>
    <w:rsid w:val="00D82086"/>
    <w:rsid w:val="00D8654B"/>
    <w:rsid w:val="00D8795F"/>
    <w:rsid w:val="00D9497A"/>
    <w:rsid w:val="00DB69CE"/>
    <w:rsid w:val="00DC3D88"/>
    <w:rsid w:val="00DC54FC"/>
    <w:rsid w:val="00DC5884"/>
    <w:rsid w:val="00DD16DB"/>
    <w:rsid w:val="00DD6D9C"/>
    <w:rsid w:val="00DE0266"/>
    <w:rsid w:val="00DE5ABA"/>
    <w:rsid w:val="00DE7869"/>
    <w:rsid w:val="00DF7139"/>
    <w:rsid w:val="00E01749"/>
    <w:rsid w:val="00E04DD1"/>
    <w:rsid w:val="00E05BA3"/>
    <w:rsid w:val="00E06037"/>
    <w:rsid w:val="00E06178"/>
    <w:rsid w:val="00E1167A"/>
    <w:rsid w:val="00E22BCB"/>
    <w:rsid w:val="00E26993"/>
    <w:rsid w:val="00E3569C"/>
    <w:rsid w:val="00E5044E"/>
    <w:rsid w:val="00E512D3"/>
    <w:rsid w:val="00E5334A"/>
    <w:rsid w:val="00E57032"/>
    <w:rsid w:val="00E6097B"/>
    <w:rsid w:val="00E64423"/>
    <w:rsid w:val="00E74DFC"/>
    <w:rsid w:val="00E86561"/>
    <w:rsid w:val="00E87FA2"/>
    <w:rsid w:val="00E95E0E"/>
    <w:rsid w:val="00EA499B"/>
    <w:rsid w:val="00EA52FB"/>
    <w:rsid w:val="00EC48BE"/>
    <w:rsid w:val="00ED21E0"/>
    <w:rsid w:val="00ED37D4"/>
    <w:rsid w:val="00ED6214"/>
    <w:rsid w:val="00EE010B"/>
    <w:rsid w:val="00EE22A9"/>
    <w:rsid w:val="00EE4F69"/>
    <w:rsid w:val="00EF0B5C"/>
    <w:rsid w:val="00EF6AED"/>
    <w:rsid w:val="00F05009"/>
    <w:rsid w:val="00F12E76"/>
    <w:rsid w:val="00F1542C"/>
    <w:rsid w:val="00F1761F"/>
    <w:rsid w:val="00F17D6D"/>
    <w:rsid w:val="00F17EAC"/>
    <w:rsid w:val="00F27203"/>
    <w:rsid w:val="00F3379F"/>
    <w:rsid w:val="00F342A5"/>
    <w:rsid w:val="00F37BA3"/>
    <w:rsid w:val="00F617D1"/>
    <w:rsid w:val="00F629E3"/>
    <w:rsid w:val="00F65350"/>
    <w:rsid w:val="00F7013D"/>
    <w:rsid w:val="00F74711"/>
    <w:rsid w:val="00F74A3E"/>
    <w:rsid w:val="00F80D6D"/>
    <w:rsid w:val="00F91D1A"/>
    <w:rsid w:val="00F95A19"/>
    <w:rsid w:val="00FA35DB"/>
    <w:rsid w:val="00FB50E6"/>
    <w:rsid w:val="00FB6EE0"/>
    <w:rsid w:val="00FC74E1"/>
    <w:rsid w:val="00FD29C0"/>
    <w:rsid w:val="00FD5E4B"/>
    <w:rsid w:val="00FE4A2D"/>
    <w:rsid w:val="00FE5A9F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0A54FD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22"/>
      <w:szCs w:val="22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0A54FD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22"/>
      <w:szCs w:val="22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0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0A54FD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22"/>
      <w:szCs w:val="22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0A54FD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22"/>
      <w:szCs w:val="22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0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6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1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7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8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7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4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6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5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1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2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64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92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93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75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81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3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06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95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3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83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32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7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2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23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0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54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4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46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89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524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3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13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1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792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4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9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0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00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9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85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1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88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63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82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90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3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0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9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1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73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5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5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58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27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7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55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80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01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17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6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83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43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5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242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278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4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14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47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36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3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3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34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6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68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0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8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123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3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288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03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93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03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2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21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93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64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47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1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8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66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36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3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31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78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0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28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7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29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63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821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0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7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4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60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26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06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73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7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15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7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8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70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3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06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81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76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2826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16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82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134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1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87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33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18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75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16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38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85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56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6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5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61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45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36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61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924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41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44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67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04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78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90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7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2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7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77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06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04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50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430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32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2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28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6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9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2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14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47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36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75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39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980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22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14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0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6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4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14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7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09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97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82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13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66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78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372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05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0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8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4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73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19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569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78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89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9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s://play.google.com/store/apps/details?id=com.sinyee.babybus.rescue&amp;hl=es_419" TargetMode="External"/><Relationship Id="rId47" Type="http://schemas.openxmlformats.org/officeDocument/2006/relationships/image" Target="media/image20.png"/><Relationship Id="rId48" Type="http://schemas.openxmlformats.org/officeDocument/2006/relationships/hyperlink" Target="https://apps.apple.com/es/app/tinyhands-clasificacio-3-juegos/id639384857" TargetMode="External"/><Relationship Id="rId49" Type="http://schemas.openxmlformats.org/officeDocument/2006/relationships/image" Target="media/image21.png"/><Relationship Id="rId20" Type="http://schemas.openxmlformats.org/officeDocument/2006/relationships/hyperlink" Target="https://apps.apple.com/es/app/loopimal-by-yatatoy/id964743113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s://apps.apple.com/es/app/abaplanet/id571888963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apps.apple.com/es/app/opposites-1/id429142102" TargetMode="External"/><Relationship Id="rId25" Type="http://schemas.openxmlformats.org/officeDocument/2006/relationships/image" Target="media/image9.jpeg"/><Relationship Id="rId26" Type="http://schemas.openxmlformats.org/officeDocument/2006/relationships/hyperlink" Target="https://play.google.com/store/apps/details?id=mobi.ka.th.sorting1.free&amp;hl=es_419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s://apps.apple.com/es/app/tinyhands-clasificacion-2/id588415329" TargetMode="External"/><Relationship Id="rId29" Type="http://schemas.openxmlformats.org/officeDocument/2006/relationships/image" Target="media/image11.png"/><Relationship Id="rId50" Type="http://schemas.openxmlformats.org/officeDocument/2006/relationships/footer" Target="footer1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play.google.com/store/apps/details?id=com.mobincube.cuentos_infantiles.sc_5812NX&amp;hl=es_419" TargetMode="External"/><Relationship Id="rId31" Type="http://schemas.openxmlformats.org/officeDocument/2006/relationships/image" Target="media/image12.png"/><Relationship Id="rId32" Type="http://schemas.openxmlformats.org/officeDocument/2006/relationships/hyperlink" Target="file:///C:\Users\Marina\Desktop\TRABAJO%20WEB%20CAT\APRENDE%20Y%20JUEGA%20CON%20LAS%20APPS%20VI.docx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3.jpeg"/><Relationship Id="rId34" Type="http://schemas.openxmlformats.org/officeDocument/2006/relationships/hyperlink" Target="https://play.google.com/store/apps/details?id=com.sinyee.babybus.happycounting&amp;hl=es_419" TargetMode="External"/><Relationship Id="rId35" Type="http://schemas.openxmlformats.org/officeDocument/2006/relationships/image" Target="media/image14.png"/><Relationship Id="rId36" Type="http://schemas.openxmlformats.org/officeDocument/2006/relationships/hyperlink" Target="https://play.google.com/store/apps/details?id=com.sinyee.babybus.numberwriter&amp;hl=es_419" TargetMode="External"/><Relationship Id="rId10" Type="http://schemas.openxmlformats.org/officeDocument/2006/relationships/hyperlink" Target="https://play.google.com/store/apps/details?id=com.outfit7.talkinggingerfree&amp;hl=es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play.google.com/store/apps/details?id=com.outfit7.mytalkingtomfriends&amp;hl=es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play.google.com/store/apps/details?id=com.sejer.nathandme.maxilotoanimaux&amp;hl=es_419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play.google.com/store/apps/details?id=com.sejer.nathandme.maxilotoaliments&amp;hl=es_419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apps.apple.com/us/app/nanas-del-peque%C3%B1o-zorro/id499541243?l=es" TargetMode="External"/><Relationship Id="rId19" Type="http://schemas.openxmlformats.org/officeDocument/2006/relationships/image" Target="media/image6.png"/><Relationship Id="rId37" Type="http://schemas.openxmlformats.org/officeDocument/2006/relationships/image" Target="media/image15.png"/><Relationship Id="rId38" Type="http://schemas.openxmlformats.org/officeDocument/2006/relationships/hyperlink" Target="https://play.google.com/store/apps/details?id=com.skycap.Kids_Wooden_Blocks&amp;hl=es_419" TargetMode="External"/><Relationship Id="rId39" Type="http://schemas.openxmlformats.org/officeDocument/2006/relationships/image" Target="media/image16.png"/><Relationship Id="rId40" Type="http://schemas.openxmlformats.org/officeDocument/2006/relationships/hyperlink" Target="https://play.google.com/store/apps/details?id=se.appfamily.xmaspuzzlefree&amp;hl=es_419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s://apps.apple.com/es/app/tinyhands-juegos-educativo/id670741884" TargetMode="External"/><Relationship Id="rId43" Type="http://schemas.openxmlformats.org/officeDocument/2006/relationships/image" Target="media/image18.png"/><Relationship Id="rId44" Type="http://schemas.openxmlformats.org/officeDocument/2006/relationships/hyperlink" Target="https://apps.apple.com/es/app/whats-weird-1/id608953110" TargetMode="External"/><Relationship Id="rId45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C4690-60E3-2842-8A89-A8DBF652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6</Pages>
  <Words>660</Words>
  <Characters>3636</Characters>
  <Application>Microsoft Macintosh Word</Application>
  <DocSecurity>8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2020-05-28T17:02:00Z</dcterms:created>
  <dcterms:modified xsi:type="dcterms:W3CDTF">2020-06-01T14:30:00Z</dcterms:modified>
</cp:coreProperties>
</file>